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8976" w14:textId="242011CD" w:rsidR="00CF0D7D" w:rsidRDefault="00F1509D" w:rsidP="00025A53">
      <w:pPr>
        <w:spacing w:line="360" w:lineRule="auto"/>
        <w:jc w:val="right"/>
        <w:rPr>
          <w:i/>
          <w:sz w:val="22"/>
          <w:szCs w:val="22"/>
        </w:rPr>
      </w:pPr>
      <w:r w:rsidRPr="00050958">
        <w:rPr>
          <w:noProof/>
        </w:rPr>
        <w:drawing>
          <wp:inline distT="0" distB="0" distL="0" distR="0" wp14:anchorId="70D1E133" wp14:editId="7CCB73A2">
            <wp:extent cx="5758815" cy="740410"/>
            <wp:effectExtent l="0" t="0" r="0" b="0"/>
            <wp:docPr id="6" name="Obraz 3" descr="Zestawienie znaków Fundusze Europejskie Rzeczypospolita Polska Uni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estawienie znaków Fundusze Europejskie Rzeczypospolita Polska Unia Europej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4611" w14:textId="77777777" w:rsidR="00D32324" w:rsidRPr="004128EF" w:rsidRDefault="000C62CC" w:rsidP="00D32324">
      <w:pPr>
        <w:spacing w:line="360" w:lineRule="auto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Załącznik nr 2</w:t>
      </w:r>
      <w:r w:rsidR="00116F37">
        <w:rPr>
          <w:i/>
          <w:sz w:val="22"/>
          <w:szCs w:val="22"/>
        </w:rPr>
        <w:t xml:space="preserve"> </w:t>
      </w:r>
      <w:r w:rsidR="00D32324">
        <w:rPr>
          <w:i/>
          <w:sz w:val="22"/>
          <w:szCs w:val="22"/>
        </w:rPr>
        <w:t xml:space="preserve">do zapytania ofertowego </w:t>
      </w:r>
    </w:p>
    <w:p w14:paraId="46E2B79E" w14:textId="77777777" w:rsidR="00C420E0" w:rsidRDefault="00C420E0" w:rsidP="00C420E0">
      <w:pPr>
        <w:pStyle w:val="pkt"/>
        <w:ind w:left="0" w:firstLine="0"/>
        <w:rPr>
          <w:b/>
          <w:sz w:val="20"/>
        </w:rPr>
      </w:pPr>
    </w:p>
    <w:p w14:paraId="02AB0025" w14:textId="77777777" w:rsid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</w:p>
    <w:p w14:paraId="75313373" w14:textId="77777777" w:rsidR="006E7E11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>
        <w:rPr>
          <w:b/>
          <w:sz w:val="20"/>
        </w:rPr>
        <w:t>Imię i nazwisko (nazwa) Wykonawcy</w:t>
      </w:r>
      <w:r w:rsidRPr="00C420E0">
        <w:rPr>
          <w:b/>
          <w:sz w:val="20"/>
        </w:rPr>
        <w:t xml:space="preserve">: </w:t>
      </w:r>
      <w:r>
        <w:rPr>
          <w:b/>
          <w:sz w:val="20"/>
        </w:rPr>
        <w:t>……………………………………………….</w:t>
      </w:r>
    </w:p>
    <w:p w14:paraId="7B8FC2D4" w14:textId="77777777" w:rsidR="00C420E0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 w:rsidRPr="00C420E0">
        <w:rPr>
          <w:b/>
          <w:sz w:val="20"/>
        </w:rPr>
        <w:t xml:space="preserve">Adres: </w:t>
      </w:r>
      <w:r>
        <w:rPr>
          <w:b/>
          <w:sz w:val="20"/>
        </w:rPr>
        <w:t>…………………………………………………………………………………..</w:t>
      </w:r>
    </w:p>
    <w:p w14:paraId="5532401E" w14:textId="77777777" w:rsidR="006E7E11" w:rsidRDefault="006E7E11" w:rsidP="006E7E11">
      <w:pPr>
        <w:ind w:firstLine="3969"/>
        <w:rPr>
          <w:b/>
        </w:rPr>
      </w:pPr>
    </w:p>
    <w:p w14:paraId="03D2978B" w14:textId="77777777" w:rsidR="006E7E11" w:rsidRDefault="006E7E11" w:rsidP="006E7E11"/>
    <w:p w14:paraId="410C5E67" w14:textId="07DF02BB" w:rsidR="006E7E11" w:rsidRDefault="006E7E11" w:rsidP="006E7E11">
      <w:pPr>
        <w:jc w:val="center"/>
        <w:rPr>
          <w:b/>
        </w:rPr>
      </w:pPr>
      <w:r w:rsidRPr="004D4650">
        <w:rPr>
          <w:b/>
        </w:rPr>
        <w:t xml:space="preserve">OŚWIADCZENIE </w:t>
      </w:r>
      <w:r w:rsidR="000A22FF">
        <w:rPr>
          <w:b/>
        </w:rPr>
        <w:br/>
      </w:r>
      <w:r w:rsidRPr="004D4650">
        <w:rPr>
          <w:b/>
        </w:rPr>
        <w:t xml:space="preserve">O BRAKU POWIĄZAŃ </w:t>
      </w:r>
      <w:r w:rsidR="000A22FF">
        <w:rPr>
          <w:b/>
        </w:rPr>
        <w:t xml:space="preserve">KAPITAŁOWYCH LUB OSOBOWYCH  </w:t>
      </w:r>
      <w:r w:rsidR="000A22FF">
        <w:rPr>
          <w:b/>
        </w:rPr>
        <w:br/>
      </w:r>
      <w:r w:rsidRPr="004D4650">
        <w:rPr>
          <w:b/>
        </w:rPr>
        <w:t>Z ZAMAWIAJĄCYM</w:t>
      </w:r>
    </w:p>
    <w:p w14:paraId="128E6405" w14:textId="77777777" w:rsidR="006E7E11" w:rsidRPr="004D4650" w:rsidRDefault="006E7E11" w:rsidP="006E7E11">
      <w:pPr>
        <w:jc w:val="center"/>
      </w:pPr>
    </w:p>
    <w:p w14:paraId="7B9FDC0B" w14:textId="2DBE844E" w:rsidR="006E7E11" w:rsidRPr="009930E8" w:rsidRDefault="006E7E11" w:rsidP="009930E8">
      <w:pPr>
        <w:jc w:val="both"/>
        <w:rPr>
          <w:b/>
        </w:rPr>
      </w:pPr>
      <w:r w:rsidRPr="00025A53">
        <w:t xml:space="preserve">Nawiązując do ogłoszonego </w:t>
      </w:r>
      <w:r w:rsidR="00BB2C5C" w:rsidRPr="00025A53">
        <w:t xml:space="preserve">zapytania ofertowego </w:t>
      </w:r>
      <w:r w:rsidR="008F1206" w:rsidRPr="00025A53">
        <w:rPr>
          <w:b/>
        </w:rPr>
        <w:t xml:space="preserve">na </w:t>
      </w:r>
      <w:r w:rsidR="009930E8" w:rsidRPr="00170AF8">
        <w:rPr>
          <w:b/>
          <w:noProof/>
        </w:rPr>
        <w:t>dostawę</w:t>
      </w:r>
      <w:r w:rsidR="009930E8">
        <w:rPr>
          <w:b/>
        </w:rPr>
        <w:t xml:space="preserve"> sprzętu komputerowego, oprogramowania i innych urządzeń w celu stworzenia stanowiska wraz ze specjalistycznym wyposażeniem dla osób niewidomych, słabowidzących i z dysfunkcją kończyn górnych</w:t>
      </w:r>
      <w:r w:rsidR="00C96045">
        <w:rPr>
          <w:b/>
        </w:rPr>
        <w:t xml:space="preserve"> – etap II</w:t>
      </w:r>
      <w:r w:rsidR="00025A53" w:rsidRPr="00501B88">
        <w:rPr>
          <w:b/>
          <w:noProof/>
          <w:sz w:val="22"/>
          <w:szCs w:val="22"/>
        </w:rPr>
        <w:t xml:space="preserve">, </w:t>
      </w:r>
      <w:r w:rsidR="00E61DCE">
        <w:t>oświadczam, że</w:t>
      </w:r>
      <w:r w:rsidR="00457721">
        <w:t xml:space="preserve"> nie podlegam </w:t>
      </w:r>
      <w:r w:rsidRPr="002028B2">
        <w:t xml:space="preserve">wykluczeniu z postępowania o udzielenie zamówienia na podstawie zapisów </w:t>
      </w:r>
      <w:r w:rsidR="003F2817">
        <w:rPr>
          <w:noProof/>
        </w:rPr>
        <w:t>Wytycznych</w:t>
      </w:r>
      <w:r w:rsidR="00BB4E6A">
        <w:rPr>
          <w:noProof/>
        </w:rPr>
        <w:t xml:space="preserve"> </w:t>
      </w:r>
      <w:r>
        <w:rPr>
          <w:noProof/>
        </w:rPr>
        <w:t xml:space="preserve">w zakresie </w:t>
      </w:r>
      <w:r w:rsidRPr="002028B2">
        <w:rPr>
          <w:noProof/>
        </w:rPr>
        <w:t>kwalifikow</w:t>
      </w:r>
      <w:r w:rsidR="00DC52BD">
        <w:rPr>
          <w:noProof/>
        </w:rPr>
        <w:t>a</w:t>
      </w:r>
      <w:r w:rsidRPr="002028B2">
        <w:rPr>
          <w:noProof/>
        </w:rPr>
        <w:t>lności wydatków w ramach</w:t>
      </w:r>
      <w:r w:rsidR="00BB4E6A">
        <w:rPr>
          <w:noProof/>
        </w:rPr>
        <w:t xml:space="preserve"> Europejskiego Funduszu Rozwoju </w:t>
      </w:r>
      <w:r w:rsidRPr="002028B2">
        <w:rPr>
          <w:noProof/>
        </w:rPr>
        <w:t>Regionalnego,</w:t>
      </w:r>
      <w:r w:rsidR="00DC52BD">
        <w:rPr>
          <w:noProof/>
        </w:rPr>
        <w:t xml:space="preserve"> </w:t>
      </w:r>
      <w:r w:rsidRPr="002028B2">
        <w:rPr>
          <w:noProof/>
        </w:rPr>
        <w:t>Europejskiego Funduszu Społecznego oraz Funduszu Spójnoś</w:t>
      </w:r>
      <w:r w:rsidR="00DC52BD">
        <w:rPr>
          <w:noProof/>
        </w:rPr>
        <w:t>ci na lata 2014 – 2020</w:t>
      </w:r>
      <w:r w:rsidRPr="002028B2">
        <w:t>:</w:t>
      </w:r>
    </w:p>
    <w:p w14:paraId="3EC99618" w14:textId="77777777" w:rsidR="006E7E11" w:rsidRPr="004D4650" w:rsidRDefault="006E7E11" w:rsidP="006E7E11">
      <w:pPr>
        <w:spacing w:before="100" w:beforeAutospacing="1" w:after="100" w:afterAutospacing="1"/>
        <w:jc w:val="both"/>
      </w:pPr>
      <w:r>
        <w:t>„</w:t>
      </w:r>
      <w:r w:rsidRPr="004D4650">
        <w:t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</w:t>
      </w:r>
      <w:r>
        <w:t xml:space="preserve">ności związane z </w:t>
      </w:r>
      <w:r w:rsidRPr="004D4650">
        <w:t>przeprowadzeniem procedury wyboru wykonawcy a wykonawcą, polegające w szczególności na:</w:t>
      </w:r>
    </w:p>
    <w:p w14:paraId="568FF98C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uczestniczeniu w spółce jako wspólnik spółki cywilnej lub spółki osobowej,</w:t>
      </w:r>
    </w:p>
    <w:p w14:paraId="6C65601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posiadaniu co najmniej 10% udziałów lub akcji,</w:t>
      </w:r>
      <w:r w:rsidR="00DB25BC">
        <w:t xml:space="preserve"> o ile niższy próg nie wynika </w:t>
      </w:r>
      <w:r w:rsidR="00DB25BC">
        <w:br/>
        <w:t>z przepisów prawa lub nie został określony przez IZ PO,</w:t>
      </w:r>
    </w:p>
    <w:p w14:paraId="0824A30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pełnieniu funkcji członka organu nadzorczego lub zarządzającego, prokurenta, pełnomocnika,</w:t>
      </w:r>
    </w:p>
    <w:p w14:paraId="008F3ECE" w14:textId="77777777" w:rsidR="006E7E11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pozostawaniu w związku małżeńskim, w stosunku pokrewieństwa lub powinowactwa w linii prostej, pokrewieństwa drugiego stopnia lu</w:t>
      </w:r>
      <w:r>
        <w:t>b powinowactwa drugiego stopnia</w:t>
      </w:r>
      <w:r>
        <w:br/>
      </w:r>
      <w:r w:rsidRPr="004D4650">
        <w:t>w linii bocznej lub w stosunku przysposobienia, opieki lub kurateli.</w:t>
      </w:r>
      <w:r>
        <w:t>”.</w:t>
      </w:r>
    </w:p>
    <w:p w14:paraId="12691099" w14:textId="77777777" w:rsidR="006E7E11" w:rsidRDefault="006E7E11" w:rsidP="006E7E11">
      <w:pPr>
        <w:jc w:val="both"/>
      </w:pPr>
    </w:p>
    <w:p w14:paraId="63AE740E" w14:textId="6A752111" w:rsidR="006E7E11" w:rsidRPr="00207A85" w:rsidRDefault="006E7E11" w:rsidP="006E7E11">
      <w:pPr>
        <w:ind w:left="540"/>
        <w:jc w:val="both"/>
        <w:outlineLvl w:val="0"/>
        <w:rPr>
          <w:i/>
          <w:iCs/>
        </w:rPr>
      </w:pPr>
      <w:r w:rsidRPr="00207A85">
        <w:rPr>
          <w:i/>
          <w:iCs/>
        </w:rPr>
        <w:t>Miejscowość ..........................</w:t>
      </w:r>
      <w:r w:rsidR="00313B5F">
        <w:rPr>
          <w:i/>
          <w:iCs/>
        </w:rPr>
        <w:t>...... dnia ................20</w:t>
      </w:r>
      <w:r w:rsidR="00113A73">
        <w:rPr>
          <w:i/>
          <w:iCs/>
        </w:rPr>
        <w:t>2</w:t>
      </w:r>
      <w:r w:rsidR="00ED287A">
        <w:rPr>
          <w:i/>
          <w:iCs/>
        </w:rPr>
        <w:t>2</w:t>
      </w:r>
      <w:r w:rsidRPr="00207A85">
        <w:rPr>
          <w:i/>
          <w:iCs/>
        </w:rPr>
        <w:t xml:space="preserve"> roku.</w:t>
      </w:r>
    </w:p>
    <w:p w14:paraId="36A72473" w14:textId="77777777" w:rsidR="006E7E11" w:rsidRPr="00207A85" w:rsidRDefault="006E7E11" w:rsidP="006E7E11">
      <w:pPr>
        <w:rPr>
          <w:i/>
          <w:iCs/>
        </w:rPr>
      </w:pPr>
    </w:p>
    <w:p w14:paraId="452E2C64" w14:textId="77777777" w:rsidR="006E7E11" w:rsidRPr="00207A85" w:rsidRDefault="006E7E11" w:rsidP="006E7E11">
      <w:pPr>
        <w:rPr>
          <w:i/>
          <w:iCs/>
        </w:rPr>
      </w:pPr>
    </w:p>
    <w:p w14:paraId="1769BF4A" w14:textId="77777777" w:rsidR="006E7E11" w:rsidRDefault="006E7E11" w:rsidP="006E7E11">
      <w:pPr>
        <w:rPr>
          <w:rFonts w:ascii="Calibri" w:hAnsi="Calibri"/>
          <w:i/>
          <w:iCs/>
        </w:rPr>
      </w:pPr>
    </w:p>
    <w:p w14:paraId="4EDC2DE2" w14:textId="77777777" w:rsidR="006E7E11" w:rsidRPr="00D70F9A" w:rsidRDefault="006E7E11" w:rsidP="006E7E11">
      <w:pPr>
        <w:rPr>
          <w:rFonts w:ascii="Calibri" w:hAnsi="Calibri"/>
          <w:i/>
          <w:iCs/>
        </w:rPr>
      </w:pPr>
    </w:p>
    <w:p w14:paraId="6FD91330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</w:rPr>
      </w:pPr>
      <w:r w:rsidRPr="00D22810">
        <w:rPr>
          <w:i/>
          <w:iCs/>
        </w:rPr>
        <w:t>........................................................................</w:t>
      </w:r>
    </w:p>
    <w:p w14:paraId="75C1FB57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  <w:lang w:val="pl-PL"/>
        </w:rPr>
      </w:pPr>
      <w:r w:rsidRPr="00D22810">
        <w:rPr>
          <w:i/>
          <w:iCs/>
        </w:rPr>
        <w:t xml:space="preserve">(pieczęć i podpis osoby uprawnionej </w:t>
      </w:r>
    </w:p>
    <w:p w14:paraId="2DD42FD1" w14:textId="77777777" w:rsidR="00BD5907" w:rsidRPr="00D22810" w:rsidRDefault="006E7E11" w:rsidP="008F1206">
      <w:pPr>
        <w:pStyle w:val="Tekstpodstawowy"/>
        <w:spacing w:after="0"/>
        <w:ind w:left="540"/>
        <w:jc w:val="right"/>
        <w:rPr>
          <w:i/>
        </w:rPr>
      </w:pPr>
      <w:r w:rsidRPr="00D22810">
        <w:rPr>
          <w:i/>
          <w:iCs/>
        </w:rPr>
        <w:t>do</w:t>
      </w:r>
      <w:r w:rsidRPr="00D22810">
        <w:rPr>
          <w:i/>
          <w:iCs/>
          <w:lang w:val="pl-PL"/>
        </w:rPr>
        <w:t xml:space="preserve"> </w:t>
      </w:r>
      <w:r w:rsidRPr="00D22810">
        <w:rPr>
          <w:i/>
          <w:iCs/>
        </w:rPr>
        <w:t>składania oświadczeń woli w imieniu Wykonawcy)</w:t>
      </w:r>
    </w:p>
    <w:p w14:paraId="403B3E77" w14:textId="77777777" w:rsidR="00BD5907" w:rsidRDefault="00BD5907" w:rsidP="00B63613">
      <w:pPr>
        <w:jc w:val="right"/>
        <w:rPr>
          <w:i/>
        </w:rPr>
      </w:pPr>
    </w:p>
    <w:p w14:paraId="3BD83765" w14:textId="77777777" w:rsidR="00BD5907" w:rsidRDefault="00BD5907" w:rsidP="0055042E">
      <w:pPr>
        <w:rPr>
          <w:i/>
        </w:rPr>
      </w:pPr>
    </w:p>
    <w:sectPr w:rsidR="00BD5907" w:rsidSect="00313B5F">
      <w:headerReference w:type="default" r:id="rId9"/>
      <w:footerReference w:type="default" r:id="rId10"/>
      <w:pgSz w:w="11906" w:h="16838" w:code="9"/>
      <w:pgMar w:top="426" w:right="1304" w:bottom="993" w:left="130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2DF3E" w14:textId="77777777" w:rsidR="00E112FC" w:rsidRDefault="00E112FC">
      <w:r>
        <w:separator/>
      </w:r>
    </w:p>
  </w:endnote>
  <w:endnote w:type="continuationSeparator" w:id="0">
    <w:p w14:paraId="0BA65206" w14:textId="77777777" w:rsidR="00E112FC" w:rsidRDefault="00E11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48AF" w14:textId="77777777" w:rsidR="008957C9" w:rsidRDefault="008957C9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4A030" w14:textId="77777777" w:rsidR="00E112FC" w:rsidRDefault="00E112FC">
      <w:r>
        <w:separator/>
      </w:r>
    </w:p>
  </w:footnote>
  <w:footnote w:type="continuationSeparator" w:id="0">
    <w:p w14:paraId="11AD7A29" w14:textId="77777777" w:rsidR="00E112FC" w:rsidRDefault="00E11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87E" w14:textId="5E4507B3" w:rsidR="008957C9" w:rsidRPr="00A06B00" w:rsidRDefault="00F1509D" w:rsidP="00BB4E6A">
    <w:pPr>
      <w:pStyle w:val="Nagwek"/>
      <w:jc w:val="center"/>
      <w:rPr>
        <w:sz w:val="18"/>
        <w:szCs w:val="18"/>
      </w:rPr>
    </w:pPr>
    <w:r>
      <w:rPr>
        <w:noProof/>
        <w:sz w:val="18"/>
        <w:szCs w:val="18"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B4FC6E" wp14:editId="1AC6F8D7">
              <wp:simplePos x="0" y="0"/>
              <wp:positionH relativeFrom="column">
                <wp:posOffset>-24130</wp:posOffset>
              </wp:positionH>
              <wp:positionV relativeFrom="paragraph">
                <wp:posOffset>-22860</wp:posOffset>
              </wp:positionV>
              <wp:extent cx="6076950" cy="586105"/>
              <wp:effectExtent l="0" t="5715" r="508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0" cy="586105"/>
                        <a:chOff x="1304" y="290"/>
                        <a:chExt cx="9570" cy="923"/>
                      </a:xfrm>
                    </wpg:grpSpPr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9" y="408"/>
                          <a:ext cx="2335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3" y="477"/>
                          <a:ext cx="2675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8" y="290"/>
                          <a:ext cx="2064" cy="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" y="332"/>
                          <a:ext cx="1866" cy="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91CE8" id="Group 4" o:spid="_x0000_s1026" style="position:absolute;margin-left:-1.9pt;margin-top:-1.8pt;width:478.5pt;height:46.15pt;z-index:251657728" coordorigin="1304,290" coordsize="9570,92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TIAZHJlYW1zLmFydAAABJAAAAcAAAAEMDIyMaAB&#10;AAMAAAABAAEAAKACAAQAAAABAAAGP6ADAAQAAAABAAAB2AAAAAAAAAAGAQMAAwAAAAEABgAAARoA&#10;BQAAAAEAAAFiARsABQAAAAEAAAFqASgAAwAAAAEAAgAAAgEABAAAAAEAAAFyAgIABAAAAAEAAAn8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YAAAAAFJnaHRsb25nAAAGP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ChgAAAABAAAA&#10;oAAAAC8AAAHgAABYIAAACfwAGAAB/9j/7QAMQWRvYmVfQ00AAf/uAA5BZG9iZQBkgAAAAAH/2wCE&#10;AAwICAgJCAwJCQwRCwoLERUPDAwPFRgTExUTExgRDAwMDAwMEQwMDAwMDAwMDAwMDAwMDAwMDAwM&#10;DAwMDAwMDAwBDQsLDQ4NEA4OEBQODg4UFA4ODg4UEQwMDAwMEREMDAwMDAwRDAwMDAwMDAwMDAwM&#10;DAwMDAwMDAwMDAwMDAwMDP/AABEIAC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j8DAREAAhEBAxEB/90ABADI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J&#10;m/mV/wAuxSVb53/DwMCQQfkl09cEcEEfxj2Pv9an3PP/ADru5/8AZDc/9aug3/XHlH/o6Wn/AGUR&#10;f9B9cf8Ahy3+XV/3nh8PP/Skun//AK8e9/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GC993eue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ZF6yqams626+rKyonq6uq2PtOpqqqqlaepqamfA08s9RUTuSzu7Es7kkkkk++GW7I&#10;se63SIAqiWQAAUAAdqADyA8uugtmS1pEzGpKLU+vaOlx7L+lP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/AKp/5ld1t/4YOzv/AHnab3w03n/ksXf/&#10;ADWl/wCPt10Esf8AcKH/AEif8dHS+9lvSr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/wCqf+ZXdbf+GDs7/wB52m98NN5/5LF3/wA1pf8Aj7ddBLH/&#10;AHCh/wBIn/HR0vvZb0q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8Aqn/mV3W3/hg7O/8AedpvfDTef+Sxd/8ANaX/AI+3XQSx/wBwof8ASJ/x0dL7&#10;2W9K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389f+FIH8r/APl+&#10;79ynUe++xt7929w7Y3FLtrfXWPxu2pjN+5jr6vpEqI8nHu/dO6MngNsQ1NDVU7Y/I4inz02UpKoi&#10;KooItErRtmRQacT1sKT0er+X/wDzN/hp/M262ynY/wASO1od5naj4Gj7H2BnsTkdo9n9XZrcGFjz&#10;NFiN6bOzKJJ4zqnpIMzjJKzD1lTSVsOPyNYaOoMdgwOOB9Dx68QRx6P17t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YL33d654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j/AKp/5ld1t/4YOzv/&#10;AHnab3w03n/ksXf/ADWl/wCPt10Esf8AcKH/AEif8dHS+9lvSr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C993eu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Y+6o/5lb1r/4YGzv/AHnab3w03n/ksXf/ADWl/wCPt10Esf8AcKH/&#10;AEif8dHS/wDZb0q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2PuqP+ZW9a/+GBs7/wB52m98NN5/5LF3/wA1pf8Aj7ddBLH/AHCh/wBIn/HR0v8A2W9K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j7qj/m&#10;VvWv/hgbO/8AedpvfDTef+Sxd/8ANaX/AI+3XQSx/wBwof8ASJ/x0dL/ANlvSr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Y+6o/5lb1r/4YGzv/AHna&#10;b3w03n/ksXf/ADWl/wCPt10Esf8AcKH/AEif8dHS/wDZb0q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DQukjh4h8qAOIfKgAVAAAAZHJzL21lZGlhL2lt&#10;YWdlMi5qcGVn/9j/4AAQSkZJRgABAQEBLAEsAAD/7gAOQWRvYmUAZAAAAAAA/+EQ5kV4aWYAAE1N&#10;ACoAAAAIAAQBOwACAAAACQAACEqHaQAEAAAAAQAACFScnQABAAAAEgAAEMz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cnp5c2llawAAAAWQAwACAAAAFAAAEKKQBAACAAAAFAAAELaSkQACAAAAAzI4&#10;AACSkgACAAAAAzI4AADqHAAHAAAIDAAACJ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QAAAAADASA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AA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/8AAAAAAP//////////////////////////////////AAAAAAAA&#10;/////////////////////////////////wAAAAAA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//8AAAAAAAD/////////////////////////////////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//8AAAAAAP//////////////&#10;////////////////////AAAAAAAAAP///////////////////////////////wAAAAAAAAAA////&#10;//////////////////////////8AAAAAAAAAAAD//////////////////////////////wA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wAAAAAA//////////////////////////////////8AAAAAAAAA////////////////&#10;////////////////AAAAAAAAAAD//////////////////////////////wAAAAAAAAAAAP//////&#10;////////////////////////AAAAAAAAAAAA//////////////////////////////8AAAAAAAAA&#10;AAD///////////////////////////////8AAAAAAAAAAP//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////////////////////////////&#10;/////wAAAAAAAAD///////////////////////////////8AAAAAAAAAAP/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AD//////////////////////////////////wAAAAAAAP//////////////////////////////&#10;/wAAAAAAAAAA//////////////////////////////8AAAAAAAAAAAAA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AAAAAAAAAAAA/////////////////////////////wAA&#10;AAAAAAAAAAD///////////////////////////8A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AAAAAAAAAAD/&#10;/////////////////////////////wAAAAAAAAAAAP////////////////////////////8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8AAAAAAAAAAP/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AAAAAP//////////////&#10;////////////////////AAAAAAAAAP//////////////////////////////AAAAAAAAAAAA////&#10;/////////////////////////wAAAAAAAAAAAAD/////////////////////////////AAAAAAAA&#10;AAAAAAD///////////////////////////8AAAAAAAAAAAAAAP/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P//////////////////////////////////AAAAAAAA////////////////&#10;////////////////AAAAAAAAAAD/////////////////////////////AA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AAAAAA////////////////////////&#10;/////////w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AAAAAAD/////////////////////////////////AAAAAAAAAP//////////////////&#10;////////////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AP//////////&#10;//////////////////8AAAAAAAAAAAAA//////////////////////////////8AAAAAAAAAAAD/&#10;/////////////////////////////wAAAAAAAAAAAP//////////////////////////////AAAA&#10;AAAAAAAA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wAAAAAAAAAA////////////////////&#10;////////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P//////////////////////&#10;////////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////////////////////////&#10;////////AAAAAAAAAAD//////////////////////////wA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8AAAAAAAAAAAAA////////&#10;//////////////////////8AAAAAAAAAAP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P///////////////////////////wAAAAAAAAAAAAAA////////////////&#10;//////////8AAAAAAAAAAAAAAAD///////////////////////////8AAAAAAAAAAAAAAAD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wAAAAAAAAAAAP//////////////////&#10;////////AAAA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////////////////////&#10;//////8AAAAAAAAAAAAAAAD//////////////////////////wAAAAAAAAAAAAAAAAD/////////&#10;/////////////////wAAAAAAAAAAAAAAAP//////////////////////////AAAAAAAAAAAAAAAA&#10;////////////////////////////AAAAAAAAAAAAAAD///////////////////////////8AAAAA&#10;AAAAAAAAAP///////////////////////////wAAAAAAAAAAAAAA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P////////////////////////8AAAAAAAAAAAAAAAAA////////////&#10;//////////////8AAAAAAAAAAAAAAAD//////////////////////////wAAAAAAAAAAAAAAAAD/&#10;/////////////////////////wAAAAAAAAAAAAAAAP//////////////////////////AAAAAAAA&#10;AAAAAAAA////////////////////////////AAAAAAAAAAAAAP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D//////////////////////////wAAAAAAAAAAAAAAAP//////////////&#10;////////////AAAAAAAAAAAAAAAAAP//////////////////////////AAAAAAAAAAAAAAAA////&#10;//////////////////////8AAAAAAAAAAAAAAAD///////////////////////////8AAAAAAAAA&#10;AAAAAP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////////////////&#10;//////////8AAAAAAAAAAAAAAAD//////////////////////////wAAAAAAAAAAAAAAAP//////&#10;////////////////////AAAAAAAAAAAAAAAAAP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///AAAAAAAAAAAAAAAAAP////////////////////////8AAAAAAAAAAAAAAAAA////////&#10;//////////////////8AAAAAAAAAAAAAAP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D//////////////////////////wAAAAAAAAAAAAAAAP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5ykuLrd6+tJurmVvE3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UXqko8GP6+tTurs3wxXr61DSzhfBHe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UQHimw3Dr61wokG/IzuvrYbam0cyT&#10;6+tedrzEyl/r614O0OXKGOvrWCTr68YV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e2HL/yqHr62c9jBjQU+vrZ1+iSNBq6+tp674J0iTr62k63IvRrOvrZeTr&#10;689p6+tdg+vrybn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WHr6zOwqjpvauvrNfOu4WIB6+tCLrctTWnr601pvs1NaevrTWm+&#10;zUgS6+t1Rbst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ikuvrNMmuF1Qc6+s3pbAHQ2Pr60Njt/9DEevrSFe3xz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x76+s1tK62&#10;Ps7r6z7OtIE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UigqblI6+tHXbURurL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TwqgYr/n6+tOr7eCv6nr605qyOu/e+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RpHstwavr61Q3itTDauvrVsihWcUo6+tWW7oQxN7r&#10;61YJzLHEpuvrVYDr68RK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cJXZJyMzr617ljefKquvrYbCf5MyP6+thRbtkzEbr62Cu1wjL4OvrXYPr68m56+tayevr&#10;x+D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6Xr6zL0pr1reOvrNGyttVoi6+s7+LL3SF3r60hdu2BIBuvrTXy7JEM76+tuxLfk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lN+vr&#10;M9Kq3FDh6+s1ha6WPs7r6z7OtIFAxuvrRfa2OT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sJ6+s0sa3NPBHr6zwRsEY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M5Oj+qmu6+s0BrYYq9P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Nyg0a4j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054H2rivr6zc/jySvw+vrNYqfIa6a6+s1lrPRrqLr6zUv&#10;ws2uXOvrNcbVJq7C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O+5zPbLw&#10;6+s78H1OsvHr6z5QkAO0juvrPkqfUbSK6+s+O7O6tH/r6zxqw86zROvrPJvX4rMu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Jrr6y7gk1xZmOvrMPKdM0VQ6+szxqiNNp7r6zaep9w1yOvrR/+tIDO3&#10;6+tgpKpZMxDr64Ggp0E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VvevrLzuVDUGj6+sxa51nNDXr6zQ1o44zGOvrREmlTj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Mvjr&#10;6zL4nsAxVevrQY6dAT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rqkB5Kq6+su17MykzP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A7mA+ZzevrMF+kF5p36+swj7Qcm1vr6zAnwOOZ&#10;cOvrL7HRB5c/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x&#10;lYZIoDfr6zIwlYijGevrMeqkDqHN6+sxmbH0oEzr6zHWwpGhbOvrMO7UDJ0i6+sxt+PSm97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XCjr6ycHbhdI9evrKmd+Hjfd6+stD4kgLyjr6y8oj/EuJevrQMCPDi0C6+tcvIp9LBXr63Dahhk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F9OvrKKt14DSo6+sq&#10;eX4MLH/r6yx/hZwrkOvrQIyDbC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efr6yHnVb0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xLTEyLTEwVDIzOjA1OjAy&#10;LjI3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Lcnp5c2llaz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EBAQEBAQEBAQEBAQEBAQEB&#10;AQEBAQEBAQEBAQH/wAAUCAQ+FKw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JubdSVaeEMCQQZUBBBwQQWyCDwQeQaKKKT7Vbf8/EH/f6P/4qiiij7Vbf8/EH&#10;/f6P/wCKoooo+1W3/PxB/wB/o/8A4qiiipEkSQFo3SRQcEowYA4BwSpIzgg464I9aKKKf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wn/B05/wUG/4aL/a40j9kDwBrn2v4T/sj&#10;veWni77Dcb9P8R/tAa9bRJ4ukn8tvLuf+Fb6L9j8C2qToLnSPEsvxEtlZobwZKKK/liooooooooo&#10;oor/AEcf+DZj/glB/wAMq/A4ftr/ABv8NfZf2hP2ivDFt/wr3RtXtNmpfCr4F6mbbU9MDQTIJNP8&#10;V/FJorDxJrW7dd6b4Ug8LaMRpt/c+K9PnKKK/q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V+Md&#10;r+z/APsHftgfGG4u1s7jwP8As7fFi/0OVnEYl8WXvg7VdH8GWSuWXY+peLdR0XT42BLLJdKVVmAU&#10;lFFf42dFFFFFFFFFFFSwQTXU8NtbxST3FxLHBBBEjSSzTSuI4oo0UFnkkdlREUFmYgAEmiiiv9sj&#10;4L+Bv+FYfB34T/DULGg+Hnw08CeBgsRBiX/hEvC2laBtiK/KYx/Z+EK8FQCOKKKK9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/G9/4KQfG28/aM/b4/a/8AjPdXj3tv&#10;41/aC+Js2gTO5laPwZovia+8N+BLLzCTvXTfBmj6DpyMu1ClqpRETailFFfFNFFFFFFFfff/AATB&#10;/Yuv/wBv/wDbh+BP7MazXth4W8X+JJdb+JmtWHyXWh/C3wbY3Hifx3d2tyyvHZ6pf6Jps/h/w9dT&#10;xywJ4l1rRklilSQxsUUV/r3fD/wD4L+Ffgfwj8Nfhz4a0nwb4C8B+HdI8J+D/CuhWq2ekeH/AA5o&#10;VlDp2k6Tp9sufLtrOzt4oULs8sm0yTSSSu8jFFFdf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lv/AAdp/tla&#10;f8L/ANkP4efsb+HtWQeOP2mPGOn+LPGmmwTgzWXwd+FOqWuuo2oQoRLbDxL8TYvCI0aaUiG+h8Ie&#10;KYFWRrWQxFFFf53NFFFFFFFFFFFfdn/BMP4HT/tH/wDBQv8AY3+DaWX9oWHiv9oH4dXfia02GTzP&#10;A/hLXbfxr4/fZgg+R4I8O+IJ/nHljysyERhiCiiv9i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t9O1rZXl0ieY9ta3E6R8/O0MTyKnBB+YqBwQeeoooor/D4urq4vbq&#10;5vbuV57q7nmurmeQ7pJri4kaWaVz3eSR2dj3Yk0UUVBRRRRRRRX9dX/Bnz4H0zVf2z/2nfiFdQRz&#10;al4N/ZrtvDelvIoc2o8c/ErwpeX9xAGBEc5h8Fx2vnLiQW91cwBhHcSq5RRX+h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EAgggEEEEEZBB4&#10;IIPBBHBB60UUV/ibfGz4fXvwm+M3xc+FepQvbaj8M/id49+H1/byqVkt73wZ4q1bw5dQyKwVleKf&#10;TZEdWUEMpBAPFFFFeY0UUUUUUV/UT/wabfH3w/8AC/8A4KK+M/hL4k1CDT0/aK+BPiXwt4SM8qRC&#10;+8f+Bdb0Tx/pmmBpGVN114O0jx7JCoYyzXlvaW0KO84FFFFf6R9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Gf8HZ3/KLnw3/2db8J&#10;v/UL+LFFFFf5rVFFFFFFFFFFFFFFFFFFFFFFFFFFFFFFFf0e/wDBFD/ggh8UP+CgviXw78ef2g9J&#10;8QfDL9i3R9RivTfzpdaJ4u+P8ljNuk8NfDjzI47qz8GSTxmz8T/ElAlsifatE8GzX/iCPU9Q8KlF&#10;Ff6WHgTwL4N+GHgvwt8Ovh54Z0bwZ4F8EaDpnhfwj4U8PWMGmaH4e8P6NaRWOl6TpdhbqkNtZ2dp&#10;DHDFGi5wu52Z2ZiUUV1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Rz/g8I/5Mi/Zj/7Oph/9VH8R6KKK/wA8qiiiiiiiiiiiiiiiiiiiiiiiv10/4JVf8Ed/2kf+&#10;CofxGhTwnYXnw5/Z38NatDbfFD9oLXtKnk8PaQkZinvPDHge0le1Xxz8QZrR1aHQtPuU0/REuLS/&#10;8V6notnead/aJRRX+oT+yF+yF8Cf2G/gT4Q/Z4/Z48Iw+FPAXhSFpri4naO78SeMPEl3HAuteNvG&#10;2tLBby6/4s1+W3ik1DUJIobe3t4bLR9HstL0DS9K0qxKKK+m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WvLO01C2nsr+1tr6&#10;zuY2iubS8giuba4ib70U8EyvFLG38SSIynuDRRRXhWs/so/st+I7hrvxD+zX8AdeunYs9zrPwc+H&#10;eqXDsxBZmmvvDk8jMSASSxJIBJ4ooore8M/s9fALwVPHdeDfgd8H/CVzCyvFc+Gfhp4L0GeJ0xse&#10;ObStFtJEZMDaysCuBgjFFFFew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z/&#10;AOJPwm+Ffxm8PR+EfjB8M/h/8VvCkOpW2sw+GPiT4M8OeOvD0WsWUNzb2erR6L4o03VNNTUrSC9v&#10;ILa+W2F1BDd3McUqJPKrlFFeOaf+w7+xVpLB9K/ZA/Zc0xxjD6f+z/8ACezYY6Ya28JRkY7c8dqK&#10;KK9Z8NfBj4PeDGjfwf8ACj4a+FGiKtE3hrwL4X0JomX7pjbS9KtShX+EqQR2ooor0q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M/if8ABb4OfG7SdO0H40fCb4Z/F3Q9H1IazpGjfE/wH4W8faTpesC1uLEa&#10;rp2neK9K1azsdSFldXVoL62hiuvstzcW/m+VNIjFFFcd4Z/ZR/Zb8FSxz+Dv2a/gD4SnhZWhm8M/&#10;Bz4d6DLEyfcaOTSvDlq6Mv8ACVYFe2KKKK94gggtYYre2hit7eFFjhggjSKGKNBhY4oowqRooACo&#10;ihVHAAFFFF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539;top:408;width:2335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5763;top:477;width:267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">
                <v:imagedata r:id="rId6" o:title=""/>
              </v:shape>
              <v:shape id="Picture 7" o:spid="_x0000_s1029" type="#_x0000_t75" style="position:absolute;left:3458;top:290;width:2064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">
                <v:imagedata r:id="rId7" o:title=""/>
              </v:shape>
              <v:shape id="Picture 8" o:spid="_x0000_s1030" type="#_x0000_t75" style="position:absolute;left:1304;top:332;width:186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8957C9">
      <w:rPr>
        <w:sz w:val="18"/>
        <w:szCs w:val="18"/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1542D2C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i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i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i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i/>
      </w:rPr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192834"/>
    <w:multiLevelType w:val="hybridMultilevel"/>
    <w:tmpl w:val="028627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20597"/>
    <w:multiLevelType w:val="hybridMultilevel"/>
    <w:tmpl w:val="976461A0"/>
    <w:lvl w:ilvl="0" w:tplc="AEF803D6">
      <w:start w:val="1"/>
      <w:numFmt w:val="lowerLetter"/>
      <w:lvlText w:val="%1)"/>
      <w:lvlJc w:val="left"/>
      <w:pPr>
        <w:ind w:left="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4" w15:restartNumberingAfterBreak="0">
    <w:nsid w:val="09D726A0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F49C7"/>
    <w:multiLevelType w:val="hybridMultilevel"/>
    <w:tmpl w:val="539E38B8"/>
    <w:lvl w:ilvl="0" w:tplc="0FC2F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50E0F"/>
    <w:multiLevelType w:val="hybridMultilevel"/>
    <w:tmpl w:val="68726120"/>
    <w:lvl w:ilvl="0" w:tplc="8BD054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BF1796"/>
    <w:multiLevelType w:val="hybridMultilevel"/>
    <w:tmpl w:val="A710961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55526B"/>
    <w:multiLevelType w:val="hybridMultilevel"/>
    <w:tmpl w:val="2F0C4E74"/>
    <w:lvl w:ilvl="0" w:tplc="6AE422CC">
      <w:start w:val="10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5"/>
        </w:tabs>
        <w:ind w:left="3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5"/>
        </w:tabs>
        <w:ind w:left="10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5"/>
        </w:tabs>
        <w:ind w:left="24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5"/>
        </w:tabs>
        <w:ind w:left="46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5"/>
        </w:tabs>
        <w:ind w:left="5345" w:hanging="180"/>
      </w:pPr>
    </w:lvl>
  </w:abstractNum>
  <w:abstractNum w:abstractNumId="9" w15:restartNumberingAfterBreak="0">
    <w:nsid w:val="1C5F2159"/>
    <w:multiLevelType w:val="hybridMultilevel"/>
    <w:tmpl w:val="337EBDA4"/>
    <w:lvl w:ilvl="0" w:tplc="60306C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A63001"/>
    <w:multiLevelType w:val="hybridMultilevel"/>
    <w:tmpl w:val="89866722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EE3197E"/>
    <w:multiLevelType w:val="multilevel"/>
    <w:tmpl w:val="69C2ADB2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5A02551"/>
    <w:multiLevelType w:val="hybridMultilevel"/>
    <w:tmpl w:val="9412119A"/>
    <w:lvl w:ilvl="0" w:tplc="F20C68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 w15:restartNumberingAfterBreak="0">
    <w:nsid w:val="25CC2C19"/>
    <w:multiLevelType w:val="hybridMultilevel"/>
    <w:tmpl w:val="49607284"/>
    <w:lvl w:ilvl="0" w:tplc="E35825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7C43297"/>
    <w:multiLevelType w:val="hybridMultilevel"/>
    <w:tmpl w:val="8570A5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1D6642"/>
    <w:multiLevelType w:val="multilevel"/>
    <w:tmpl w:val="5B6E06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483455"/>
    <w:multiLevelType w:val="hybridMultilevel"/>
    <w:tmpl w:val="A3AA4258"/>
    <w:lvl w:ilvl="0" w:tplc="57C69C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B4D8C"/>
    <w:multiLevelType w:val="hybridMultilevel"/>
    <w:tmpl w:val="F2F684FE"/>
    <w:lvl w:ilvl="0" w:tplc="D908979E">
      <w:start w:val="1"/>
      <w:numFmt w:val="decimal"/>
      <w:pStyle w:val="Nagwek3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FD77AD4"/>
    <w:multiLevelType w:val="hybridMultilevel"/>
    <w:tmpl w:val="CB980898"/>
    <w:lvl w:ilvl="0" w:tplc="13585B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59B85EE0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 w:tplc="34EED6C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9" w15:restartNumberingAfterBreak="0">
    <w:nsid w:val="31DE55B6"/>
    <w:multiLevelType w:val="hybridMultilevel"/>
    <w:tmpl w:val="0346062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DA62F5"/>
    <w:multiLevelType w:val="hybridMultilevel"/>
    <w:tmpl w:val="4802C8A4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C34696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B8B10FD"/>
    <w:multiLevelType w:val="hybridMultilevel"/>
    <w:tmpl w:val="D65C40C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F0D96"/>
    <w:multiLevelType w:val="hybridMultilevel"/>
    <w:tmpl w:val="D758F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DE5E49"/>
    <w:multiLevelType w:val="hybridMultilevel"/>
    <w:tmpl w:val="BF6653E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3E6F682B"/>
    <w:multiLevelType w:val="hybridMultilevel"/>
    <w:tmpl w:val="2CBA316A"/>
    <w:lvl w:ilvl="0" w:tplc="40FEB9C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947D31"/>
    <w:multiLevelType w:val="hybridMultilevel"/>
    <w:tmpl w:val="02B2A5AC"/>
    <w:lvl w:ilvl="0" w:tplc="35CE85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7B7F43"/>
    <w:multiLevelType w:val="hybridMultilevel"/>
    <w:tmpl w:val="256026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E6903"/>
    <w:multiLevelType w:val="hybridMultilevel"/>
    <w:tmpl w:val="D78A69FA"/>
    <w:lvl w:ilvl="0" w:tplc="13028EC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31"/>
        </w:tabs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71"/>
        </w:tabs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91"/>
        </w:tabs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31"/>
        </w:tabs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51"/>
        </w:tabs>
        <w:ind w:left="6251" w:hanging="180"/>
      </w:pPr>
    </w:lvl>
  </w:abstractNum>
  <w:abstractNum w:abstractNumId="29" w15:restartNumberingAfterBreak="0">
    <w:nsid w:val="4BEF42DA"/>
    <w:multiLevelType w:val="hybridMultilevel"/>
    <w:tmpl w:val="1B921F72"/>
    <w:lvl w:ilvl="0" w:tplc="038ECDF8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8F2C3F"/>
    <w:multiLevelType w:val="multilevel"/>
    <w:tmpl w:val="35C6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267EAF"/>
    <w:multiLevelType w:val="hybridMultilevel"/>
    <w:tmpl w:val="B316D83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EB406B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5094170B"/>
    <w:multiLevelType w:val="hybridMultilevel"/>
    <w:tmpl w:val="8912EBD6"/>
    <w:lvl w:ilvl="0" w:tplc="0FC2F4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B01CEB"/>
    <w:multiLevelType w:val="hybridMultilevel"/>
    <w:tmpl w:val="23FE38B6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91F4B45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4759E"/>
    <w:multiLevelType w:val="hybridMultilevel"/>
    <w:tmpl w:val="07B886AE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2BE6BD1"/>
    <w:multiLevelType w:val="hybridMultilevel"/>
    <w:tmpl w:val="1C80D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238F2"/>
    <w:multiLevelType w:val="hybridMultilevel"/>
    <w:tmpl w:val="94F8894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5E6F30"/>
    <w:multiLevelType w:val="hybridMultilevel"/>
    <w:tmpl w:val="88D86CD6"/>
    <w:lvl w:ilvl="0" w:tplc="E1FE69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E2C544E"/>
    <w:multiLevelType w:val="hybridMultilevel"/>
    <w:tmpl w:val="911AF8D4"/>
    <w:lvl w:ilvl="0" w:tplc="CD42EB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55818"/>
    <w:multiLevelType w:val="hybridMultilevel"/>
    <w:tmpl w:val="96DE57B2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AB3CBA"/>
    <w:multiLevelType w:val="hybridMultilevel"/>
    <w:tmpl w:val="0E566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4163C66"/>
    <w:multiLevelType w:val="hybridMultilevel"/>
    <w:tmpl w:val="9810063C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5E6755"/>
    <w:multiLevelType w:val="singleLevel"/>
    <w:tmpl w:val="037643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8192DEF"/>
    <w:multiLevelType w:val="hybridMultilevel"/>
    <w:tmpl w:val="3BF8111C"/>
    <w:lvl w:ilvl="0" w:tplc="19F89C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9701DA9"/>
    <w:multiLevelType w:val="hybridMultilevel"/>
    <w:tmpl w:val="68DA034E"/>
    <w:lvl w:ilvl="0" w:tplc="3FDA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A223C"/>
    <w:multiLevelType w:val="hybridMultilevel"/>
    <w:tmpl w:val="42727FE2"/>
    <w:lvl w:ilvl="0" w:tplc="C74C381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912904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D991C4C"/>
    <w:multiLevelType w:val="hybridMultilevel"/>
    <w:tmpl w:val="7EBC6EA8"/>
    <w:lvl w:ilvl="0" w:tplc="B164BE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E4156A8"/>
    <w:multiLevelType w:val="hybridMultilevel"/>
    <w:tmpl w:val="211A2DEA"/>
    <w:lvl w:ilvl="0" w:tplc="7F206334">
      <w:start w:val="1"/>
      <w:numFmt w:val="decimal"/>
      <w:lvlText w:val="%1."/>
      <w:lvlJc w:val="left"/>
      <w:pPr>
        <w:ind w:left="648" w:hanging="360"/>
      </w:pPr>
      <w:rPr>
        <w:rFonts w:eastAsia="TimesNew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30"/>
  </w:num>
  <w:num w:numId="5">
    <w:abstractNumId w:val="43"/>
  </w:num>
  <w:num w:numId="6">
    <w:abstractNumId w:val="25"/>
  </w:num>
  <w:num w:numId="7">
    <w:abstractNumId w:val="12"/>
  </w:num>
  <w:num w:numId="8">
    <w:abstractNumId w:val="8"/>
  </w:num>
  <w:num w:numId="9">
    <w:abstractNumId w:val="28"/>
  </w:num>
  <w:num w:numId="10">
    <w:abstractNumId w:val="14"/>
  </w:num>
  <w:num w:numId="11">
    <w:abstractNumId w:val="3"/>
  </w:num>
  <w:num w:numId="12">
    <w:abstractNumId w:val="15"/>
  </w:num>
  <w:num w:numId="13">
    <w:abstractNumId w:val="40"/>
  </w:num>
  <w:num w:numId="14">
    <w:abstractNumId w:val="5"/>
  </w:num>
  <w:num w:numId="15">
    <w:abstractNumId w:val="39"/>
  </w:num>
  <w:num w:numId="16">
    <w:abstractNumId w:val="44"/>
  </w:num>
  <w:num w:numId="17">
    <w:abstractNumId w:val="6"/>
  </w:num>
  <w:num w:numId="18">
    <w:abstractNumId w:val="19"/>
  </w:num>
  <w:num w:numId="19">
    <w:abstractNumId w:val="4"/>
  </w:num>
  <w:num w:numId="20">
    <w:abstractNumId w:val="34"/>
  </w:num>
  <w:num w:numId="21">
    <w:abstractNumId w:val="0"/>
  </w:num>
  <w:num w:numId="22">
    <w:abstractNumId w:val="45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9"/>
  </w:num>
  <w:num w:numId="27">
    <w:abstractNumId w:val="42"/>
  </w:num>
  <w:num w:numId="28">
    <w:abstractNumId w:val="27"/>
  </w:num>
  <w:num w:numId="29">
    <w:abstractNumId w:val="26"/>
  </w:num>
  <w:num w:numId="30">
    <w:abstractNumId w:val="13"/>
  </w:num>
  <w:num w:numId="31">
    <w:abstractNumId w:val="33"/>
  </w:num>
  <w:num w:numId="32">
    <w:abstractNumId w:val="16"/>
  </w:num>
  <w:num w:numId="33">
    <w:abstractNumId w:val="20"/>
  </w:num>
  <w:num w:numId="34">
    <w:abstractNumId w:val="32"/>
  </w:num>
  <w:num w:numId="35">
    <w:abstractNumId w:val="10"/>
  </w:num>
  <w:num w:numId="36">
    <w:abstractNumId w:val="41"/>
  </w:num>
  <w:num w:numId="37">
    <w:abstractNumId w:val="18"/>
  </w:num>
  <w:num w:numId="38">
    <w:abstractNumId w:val="24"/>
  </w:num>
  <w:num w:numId="39">
    <w:abstractNumId w:val="31"/>
  </w:num>
  <w:num w:numId="40">
    <w:abstractNumId w:val="49"/>
  </w:num>
  <w:num w:numId="41">
    <w:abstractNumId w:val="2"/>
  </w:num>
  <w:num w:numId="42">
    <w:abstractNumId w:val="23"/>
  </w:num>
  <w:num w:numId="43">
    <w:abstractNumId w:val="46"/>
  </w:num>
  <w:num w:numId="44">
    <w:abstractNumId w:val="36"/>
  </w:num>
  <w:num w:numId="45">
    <w:abstractNumId w:val="47"/>
  </w:num>
  <w:num w:numId="46">
    <w:abstractNumId w:val="37"/>
  </w:num>
  <w:num w:numId="47">
    <w:abstractNumId w:val="48"/>
  </w:num>
  <w:num w:numId="48">
    <w:abstractNumId w:val="35"/>
  </w:num>
  <w:num w:numId="49">
    <w:abstractNumId w:val="38"/>
  </w:num>
  <w:num w:numId="50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20"/>
    <w:rsid w:val="000026CA"/>
    <w:rsid w:val="000067E5"/>
    <w:rsid w:val="000177EA"/>
    <w:rsid w:val="00024535"/>
    <w:rsid w:val="00025A53"/>
    <w:rsid w:val="000335B3"/>
    <w:rsid w:val="00036B45"/>
    <w:rsid w:val="00040D3C"/>
    <w:rsid w:val="000411AD"/>
    <w:rsid w:val="0004571C"/>
    <w:rsid w:val="000471B4"/>
    <w:rsid w:val="00055C79"/>
    <w:rsid w:val="00056DF0"/>
    <w:rsid w:val="0005779B"/>
    <w:rsid w:val="00061585"/>
    <w:rsid w:val="00064D2E"/>
    <w:rsid w:val="00070BFE"/>
    <w:rsid w:val="00072C33"/>
    <w:rsid w:val="00081DA3"/>
    <w:rsid w:val="00082134"/>
    <w:rsid w:val="00086D89"/>
    <w:rsid w:val="00093F74"/>
    <w:rsid w:val="00094B2E"/>
    <w:rsid w:val="000968B2"/>
    <w:rsid w:val="000A22FF"/>
    <w:rsid w:val="000A46A1"/>
    <w:rsid w:val="000B08A9"/>
    <w:rsid w:val="000B145A"/>
    <w:rsid w:val="000B252E"/>
    <w:rsid w:val="000B4B44"/>
    <w:rsid w:val="000C0872"/>
    <w:rsid w:val="000C46E4"/>
    <w:rsid w:val="000C52C6"/>
    <w:rsid w:val="000C62CC"/>
    <w:rsid w:val="000D4B4D"/>
    <w:rsid w:val="000D78E2"/>
    <w:rsid w:val="000E591E"/>
    <w:rsid w:val="000F01D8"/>
    <w:rsid w:val="000F53AD"/>
    <w:rsid w:val="00106227"/>
    <w:rsid w:val="00107593"/>
    <w:rsid w:val="0011174C"/>
    <w:rsid w:val="00113A73"/>
    <w:rsid w:val="00116ABA"/>
    <w:rsid w:val="00116F37"/>
    <w:rsid w:val="00117D2B"/>
    <w:rsid w:val="00125128"/>
    <w:rsid w:val="00125A9A"/>
    <w:rsid w:val="00131369"/>
    <w:rsid w:val="0013434C"/>
    <w:rsid w:val="00137A98"/>
    <w:rsid w:val="00137D84"/>
    <w:rsid w:val="00140645"/>
    <w:rsid w:val="00141A13"/>
    <w:rsid w:val="00150032"/>
    <w:rsid w:val="001542F3"/>
    <w:rsid w:val="00155A30"/>
    <w:rsid w:val="00157F37"/>
    <w:rsid w:val="00162B06"/>
    <w:rsid w:val="00165101"/>
    <w:rsid w:val="00166EF3"/>
    <w:rsid w:val="001673A4"/>
    <w:rsid w:val="00183C62"/>
    <w:rsid w:val="00191E0E"/>
    <w:rsid w:val="00193467"/>
    <w:rsid w:val="00196004"/>
    <w:rsid w:val="001960CF"/>
    <w:rsid w:val="001A08B1"/>
    <w:rsid w:val="001A1ED3"/>
    <w:rsid w:val="001A6B7C"/>
    <w:rsid w:val="001B0EC8"/>
    <w:rsid w:val="001B3F5E"/>
    <w:rsid w:val="001D1E45"/>
    <w:rsid w:val="001D4A0C"/>
    <w:rsid w:val="001D5193"/>
    <w:rsid w:val="001D6172"/>
    <w:rsid w:val="001E030D"/>
    <w:rsid w:val="001E4CE2"/>
    <w:rsid w:val="001E51E3"/>
    <w:rsid w:val="001E5C7A"/>
    <w:rsid w:val="001E66C0"/>
    <w:rsid w:val="001F160A"/>
    <w:rsid w:val="001F199B"/>
    <w:rsid w:val="001F5053"/>
    <w:rsid w:val="00201D7C"/>
    <w:rsid w:val="00207A85"/>
    <w:rsid w:val="00210EB0"/>
    <w:rsid w:val="0021247C"/>
    <w:rsid w:val="002218AF"/>
    <w:rsid w:val="002234FD"/>
    <w:rsid w:val="002239C2"/>
    <w:rsid w:val="0023001B"/>
    <w:rsid w:val="002332C7"/>
    <w:rsid w:val="0023697B"/>
    <w:rsid w:val="00240575"/>
    <w:rsid w:val="00242355"/>
    <w:rsid w:val="002502C4"/>
    <w:rsid w:val="002546DB"/>
    <w:rsid w:val="00254D2D"/>
    <w:rsid w:val="00263D60"/>
    <w:rsid w:val="00263EFE"/>
    <w:rsid w:val="00264CAC"/>
    <w:rsid w:val="002679FB"/>
    <w:rsid w:val="00271340"/>
    <w:rsid w:val="00272648"/>
    <w:rsid w:val="002746F7"/>
    <w:rsid w:val="00275BF9"/>
    <w:rsid w:val="002876CE"/>
    <w:rsid w:val="002961F3"/>
    <w:rsid w:val="002963F2"/>
    <w:rsid w:val="002A0F48"/>
    <w:rsid w:val="002A2D4A"/>
    <w:rsid w:val="002A4160"/>
    <w:rsid w:val="002A441B"/>
    <w:rsid w:val="002A75BB"/>
    <w:rsid w:val="002A7BA4"/>
    <w:rsid w:val="002B22BF"/>
    <w:rsid w:val="002B38AE"/>
    <w:rsid w:val="002B7E1F"/>
    <w:rsid w:val="002C3B28"/>
    <w:rsid w:val="002D0BE2"/>
    <w:rsid w:val="002E4069"/>
    <w:rsid w:val="002E5E36"/>
    <w:rsid w:val="002E7D5F"/>
    <w:rsid w:val="002F1D23"/>
    <w:rsid w:val="002F4844"/>
    <w:rsid w:val="002F66F1"/>
    <w:rsid w:val="00300333"/>
    <w:rsid w:val="003025A9"/>
    <w:rsid w:val="0031104C"/>
    <w:rsid w:val="0031141E"/>
    <w:rsid w:val="00312FC1"/>
    <w:rsid w:val="00313B5F"/>
    <w:rsid w:val="003209A8"/>
    <w:rsid w:val="00322993"/>
    <w:rsid w:val="00326A6C"/>
    <w:rsid w:val="00330F50"/>
    <w:rsid w:val="003323C9"/>
    <w:rsid w:val="00333EB5"/>
    <w:rsid w:val="00336626"/>
    <w:rsid w:val="00340E0C"/>
    <w:rsid w:val="0034463B"/>
    <w:rsid w:val="003531F4"/>
    <w:rsid w:val="0035455A"/>
    <w:rsid w:val="003560B9"/>
    <w:rsid w:val="00360888"/>
    <w:rsid w:val="00360954"/>
    <w:rsid w:val="003676D5"/>
    <w:rsid w:val="00374986"/>
    <w:rsid w:val="00375645"/>
    <w:rsid w:val="0038188C"/>
    <w:rsid w:val="003823EF"/>
    <w:rsid w:val="00384056"/>
    <w:rsid w:val="0038420D"/>
    <w:rsid w:val="00386D87"/>
    <w:rsid w:val="00392158"/>
    <w:rsid w:val="003969D7"/>
    <w:rsid w:val="003B32F1"/>
    <w:rsid w:val="003B3BB2"/>
    <w:rsid w:val="003B792F"/>
    <w:rsid w:val="003C2321"/>
    <w:rsid w:val="003C2F1D"/>
    <w:rsid w:val="003C4BDA"/>
    <w:rsid w:val="003C54E0"/>
    <w:rsid w:val="003D1D49"/>
    <w:rsid w:val="003D28C5"/>
    <w:rsid w:val="003D55A3"/>
    <w:rsid w:val="003D58D6"/>
    <w:rsid w:val="003D6ADA"/>
    <w:rsid w:val="003E214E"/>
    <w:rsid w:val="003F09FA"/>
    <w:rsid w:val="003F2817"/>
    <w:rsid w:val="003F7EC6"/>
    <w:rsid w:val="004005E8"/>
    <w:rsid w:val="00402B6B"/>
    <w:rsid w:val="00403B18"/>
    <w:rsid w:val="0040419B"/>
    <w:rsid w:val="004067DC"/>
    <w:rsid w:val="004128EF"/>
    <w:rsid w:val="00415146"/>
    <w:rsid w:val="004201F8"/>
    <w:rsid w:val="00421C82"/>
    <w:rsid w:val="00421CD0"/>
    <w:rsid w:val="00423EDC"/>
    <w:rsid w:val="00425FC7"/>
    <w:rsid w:val="004350D7"/>
    <w:rsid w:val="00435BAB"/>
    <w:rsid w:val="00445D52"/>
    <w:rsid w:val="004460EE"/>
    <w:rsid w:val="00456E9B"/>
    <w:rsid w:val="00457721"/>
    <w:rsid w:val="00462F15"/>
    <w:rsid w:val="004654EF"/>
    <w:rsid w:val="00466719"/>
    <w:rsid w:val="00466D96"/>
    <w:rsid w:val="00476ABA"/>
    <w:rsid w:val="00476E67"/>
    <w:rsid w:val="004820E5"/>
    <w:rsid w:val="00483F80"/>
    <w:rsid w:val="00487F2C"/>
    <w:rsid w:val="004967AF"/>
    <w:rsid w:val="004A61C2"/>
    <w:rsid w:val="004A7C82"/>
    <w:rsid w:val="004B126A"/>
    <w:rsid w:val="004B4C0A"/>
    <w:rsid w:val="004B5B20"/>
    <w:rsid w:val="004C03F2"/>
    <w:rsid w:val="004C0F25"/>
    <w:rsid w:val="004C2873"/>
    <w:rsid w:val="004D10CC"/>
    <w:rsid w:val="004D2AE1"/>
    <w:rsid w:val="004D2CF1"/>
    <w:rsid w:val="004D7A7C"/>
    <w:rsid w:val="004F4F29"/>
    <w:rsid w:val="004F50A8"/>
    <w:rsid w:val="005053CF"/>
    <w:rsid w:val="00505853"/>
    <w:rsid w:val="005067B8"/>
    <w:rsid w:val="00507A71"/>
    <w:rsid w:val="00510831"/>
    <w:rsid w:val="00513826"/>
    <w:rsid w:val="00514D20"/>
    <w:rsid w:val="00520FD5"/>
    <w:rsid w:val="0052411D"/>
    <w:rsid w:val="00527B4A"/>
    <w:rsid w:val="00544C99"/>
    <w:rsid w:val="00545C02"/>
    <w:rsid w:val="00547811"/>
    <w:rsid w:val="0055042E"/>
    <w:rsid w:val="00556582"/>
    <w:rsid w:val="00557C56"/>
    <w:rsid w:val="00562E86"/>
    <w:rsid w:val="00571EFD"/>
    <w:rsid w:val="005729B7"/>
    <w:rsid w:val="00572D1F"/>
    <w:rsid w:val="00575857"/>
    <w:rsid w:val="00577520"/>
    <w:rsid w:val="005828F4"/>
    <w:rsid w:val="00583B60"/>
    <w:rsid w:val="005840F3"/>
    <w:rsid w:val="00594C91"/>
    <w:rsid w:val="005A3E2F"/>
    <w:rsid w:val="005A44C8"/>
    <w:rsid w:val="005A6B35"/>
    <w:rsid w:val="005B0B09"/>
    <w:rsid w:val="005B1BAB"/>
    <w:rsid w:val="005B3268"/>
    <w:rsid w:val="005B69EA"/>
    <w:rsid w:val="005B6DC1"/>
    <w:rsid w:val="005C30E1"/>
    <w:rsid w:val="005C5A68"/>
    <w:rsid w:val="005D2148"/>
    <w:rsid w:val="005D443F"/>
    <w:rsid w:val="005D4D2E"/>
    <w:rsid w:val="005F6493"/>
    <w:rsid w:val="00603291"/>
    <w:rsid w:val="00604648"/>
    <w:rsid w:val="0061270C"/>
    <w:rsid w:val="00614581"/>
    <w:rsid w:val="00617630"/>
    <w:rsid w:val="0062469C"/>
    <w:rsid w:val="006272D5"/>
    <w:rsid w:val="006318DF"/>
    <w:rsid w:val="00631B51"/>
    <w:rsid w:val="00633088"/>
    <w:rsid w:val="0063322D"/>
    <w:rsid w:val="00634CD8"/>
    <w:rsid w:val="00635C84"/>
    <w:rsid w:val="0063732B"/>
    <w:rsid w:val="00646521"/>
    <w:rsid w:val="0065018C"/>
    <w:rsid w:val="00650268"/>
    <w:rsid w:val="00651C3D"/>
    <w:rsid w:val="00652156"/>
    <w:rsid w:val="00656498"/>
    <w:rsid w:val="0066381A"/>
    <w:rsid w:val="00664CDD"/>
    <w:rsid w:val="00666C20"/>
    <w:rsid w:val="0067054D"/>
    <w:rsid w:val="006737D4"/>
    <w:rsid w:val="00675DDF"/>
    <w:rsid w:val="006810A7"/>
    <w:rsid w:val="00681408"/>
    <w:rsid w:val="00681AF7"/>
    <w:rsid w:val="0068257D"/>
    <w:rsid w:val="006830A5"/>
    <w:rsid w:val="006846A0"/>
    <w:rsid w:val="0069064D"/>
    <w:rsid w:val="00691277"/>
    <w:rsid w:val="006B585A"/>
    <w:rsid w:val="006C1F3A"/>
    <w:rsid w:val="006C28D8"/>
    <w:rsid w:val="006D0FFA"/>
    <w:rsid w:val="006D5F6C"/>
    <w:rsid w:val="006D69AE"/>
    <w:rsid w:val="006E3735"/>
    <w:rsid w:val="006E3DC7"/>
    <w:rsid w:val="006E7E11"/>
    <w:rsid w:val="006F3BC9"/>
    <w:rsid w:val="006F4496"/>
    <w:rsid w:val="006F76AD"/>
    <w:rsid w:val="006F7880"/>
    <w:rsid w:val="00701F0F"/>
    <w:rsid w:val="007036DE"/>
    <w:rsid w:val="00703B0D"/>
    <w:rsid w:val="00705BE6"/>
    <w:rsid w:val="00705DF8"/>
    <w:rsid w:val="00707F4B"/>
    <w:rsid w:val="007109BC"/>
    <w:rsid w:val="00715AD8"/>
    <w:rsid w:val="00720339"/>
    <w:rsid w:val="00721C43"/>
    <w:rsid w:val="007231BB"/>
    <w:rsid w:val="00723D49"/>
    <w:rsid w:val="007242C2"/>
    <w:rsid w:val="00730E7F"/>
    <w:rsid w:val="00732B5E"/>
    <w:rsid w:val="00740B94"/>
    <w:rsid w:val="00741CCD"/>
    <w:rsid w:val="00757FE2"/>
    <w:rsid w:val="0076093C"/>
    <w:rsid w:val="00762981"/>
    <w:rsid w:val="00767BE4"/>
    <w:rsid w:val="007700B4"/>
    <w:rsid w:val="00772B70"/>
    <w:rsid w:val="00774A7C"/>
    <w:rsid w:val="00776302"/>
    <w:rsid w:val="00777255"/>
    <w:rsid w:val="00780573"/>
    <w:rsid w:val="007859D1"/>
    <w:rsid w:val="007A004A"/>
    <w:rsid w:val="007A3FF2"/>
    <w:rsid w:val="007B25E9"/>
    <w:rsid w:val="007B6F50"/>
    <w:rsid w:val="007C00B8"/>
    <w:rsid w:val="007C6757"/>
    <w:rsid w:val="007C69D3"/>
    <w:rsid w:val="007D0373"/>
    <w:rsid w:val="007F77D0"/>
    <w:rsid w:val="007F7913"/>
    <w:rsid w:val="00805032"/>
    <w:rsid w:val="00806825"/>
    <w:rsid w:val="008123E3"/>
    <w:rsid w:val="00812696"/>
    <w:rsid w:val="0081775E"/>
    <w:rsid w:val="0082022F"/>
    <w:rsid w:val="00821D7F"/>
    <w:rsid w:val="0082230A"/>
    <w:rsid w:val="0082250C"/>
    <w:rsid w:val="00823C81"/>
    <w:rsid w:val="00827499"/>
    <w:rsid w:val="00831EAC"/>
    <w:rsid w:val="00844250"/>
    <w:rsid w:val="00845CB4"/>
    <w:rsid w:val="00860AC9"/>
    <w:rsid w:val="00862609"/>
    <w:rsid w:val="008634CF"/>
    <w:rsid w:val="00866511"/>
    <w:rsid w:val="00866A0F"/>
    <w:rsid w:val="00867734"/>
    <w:rsid w:val="00874101"/>
    <w:rsid w:val="008754FE"/>
    <w:rsid w:val="00881395"/>
    <w:rsid w:val="00883670"/>
    <w:rsid w:val="00883D3A"/>
    <w:rsid w:val="00886F57"/>
    <w:rsid w:val="00893229"/>
    <w:rsid w:val="00894F70"/>
    <w:rsid w:val="008957C9"/>
    <w:rsid w:val="008A037B"/>
    <w:rsid w:val="008A14B5"/>
    <w:rsid w:val="008A44E4"/>
    <w:rsid w:val="008B57F0"/>
    <w:rsid w:val="008C247A"/>
    <w:rsid w:val="008C7E86"/>
    <w:rsid w:val="008D16E6"/>
    <w:rsid w:val="008D1E15"/>
    <w:rsid w:val="008D3E9C"/>
    <w:rsid w:val="008D48A7"/>
    <w:rsid w:val="008D5245"/>
    <w:rsid w:val="008E2C1B"/>
    <w:rsid w:val="008F1206"/>
    <w:rsid w:val="008F1B65"/>
    <w:rsid w:val="008F376C"/>
    <w:rsid w:val="008F5CCC"/>
    <w:rsid w:val="008F6989"/>
    <w:rsid w:val="008F7292"/>
    <w:rsid w:val="009037E6"/>
    <w:rsid w:val="00903BB2"/>
    <w:rsid w:val="009071A6"/>
    <w:rsid w:val="00925F62"/>
    <w:rsid w:val="009313A5"/>
    <w:rsid w:val="00932F68"/>
    <w:rsid w:val="0094049C"/>
    <w:rsid w:val="00944A07"/>
    <w:rsid w:val="009526DC"/>
    <w:rsid w:val="009532D4"/>
    <w:rsid w:val="00953C6A"/>
    <w:rsid w:val="00955C66"/>
    <w:rsid w:val="00961A57"/>
    <w:rsid w:val="00964887"/>
    <w:rsid w:val="00964EE5"/>
    <w:rsid w:val="009656FC"/>
    <w:rsid w:val="0097510E"/>
    <w:rsid w:val="00976413"/>
    <w:rsid w:val="009838C7"/>
    <w:rsid w:val="009867DD"/>
    <w:rsid w:val="009878D5"/>
    <w:rsid w:val="009910D2"/>
    <w:rsid w:val="00992470"/>
    <w:rsid w:val="009930E8"/>
    <w:rsid w:val="00995598"/>
    <w:rsid w:val="0099581D"/>
    <w:rsid w:val="00996397"/>
    <w:rsid w:val="009A16C5"/>
    <w:rsid w:val="009A17BD"/>
    <w:rsid w:val="009A3BA6"/>
    <w:rsid w:val="009A4CC1"/>
    <w:rsid w:val="009B054C"/>
    <w:rsid w:val="009B4403"/>
    <w:rsid w:val="009B75C1"/>
    <w:rsid w:val="009B7B23"/>
    <w:rsid w:val="009C3E2B"/>
    <w:rsid w:val="009D0001"/>
    <w:rsid w:val="009D18A4"/>
    <w:rsid w:val="009D2E22"/>
    <w:rsid w:val="009D3620"/>
    <w:rsid w:val="009D4694"/>
    <w:rsid w:val="009D75BA"/>
    <w:rsid w:val="009E1177"/>
    <w:rsid w:val="009E7B6E"/>
    <w:rsid w:val="009F0A8E"/>
    <w:rsid w:val="009F3188"/>
    <w:rsid w:val="009F480B"/>
    <w:rsid w:val="00A021C0"/>
    <w:rsid w:val="00A02B83"/>
    <w:rsid w:val="00A043E4"/>
    <w:rsid w:val="00A046F5"/>
    <w:rsid w:val="00A05971"/>
    <w:rsid w:val="00A06B00"/>
    <w:rsid w:val="00A11297"/>
    <w:rsid w:val="00A13671"/>
    <w:rsid w:val="00A2369F"/>
    <w:rsid w:val="00A25B6B"/>
    <w:rsid w:val="00A307D5"/>
    <w:rsid w:val="00A316BB"/>
    <w:rsid w:val="00A32A6D"/>
    <w:rsid w:val="00A36B28"/>
    <w:rsid w:val="00A44ED9"/>
    <w:rsid w:val="00A505F2"/>
    <w:rsid w:val="00A521A3"/>
    <w:rsid w:val="00A56180"/>
    <w:rsid w:val="00A56852"/>
    <w:rsid w:val="00A67A0D"/>
    <w:rsid w:val="00A70B48"/>
    <w:rsid w:val="00A7154D"/>
    <w:rsid w:val="00A77E85"/>
    <w:rsid w:val="00A8354D"/>
    <w:rsid w:val="00A853A8"/>
    <w:rsid w:val="00A90544"/>
    <w:rsid w:val="00A92EE7"/>
    <w:rsid w:val="00A94827"/>
    <w:rsid w:val="00AA4298"/>
    <w:rsid w:val="00AA5BA3"/>
    <w:rsid w:val="00AA661F"/>
    <w:rsid w:val="00AB14D8"/>
    <w:rsid w:val="00AB2A4A"/>
    <w:rsid w:val="00AB2EA8"/>
    <w:rsid w:val="00AB7036"/>
    <w:rsid w:val="00AB7518"/>
    <w:rsid w:val="00AC06E0"/>
    <w:rsid w:val="00AC3CE1"/>
    <w:rsid w:val="00AC4813"/>
    <w:rsid w:val="00AC5615"/>
    <w:rsid w:val="00AC6794"/>
    <w:rsid w:val="00AC70E7"/>
    <w:rsid w:val="00AD1E17"/>
    <w:rsid w:val="00AD651A"/>
    <w:rsid w:val="00AD7151"/>
    <w:rsid w:val="00AD7D37"/>
    <w:rsid w:val="00AE40A2"/>
    <w:rsid w:val="00AE7D05"/>
    <w:rsid w:val="00AF0D95"/>
    <w:rsid w:val="00AF1E92"/>
    <w:rsid w:val="00AF3A42"/>
    <w:rsid w:val="00AF616D"/>
    <w:rsid w:val="00B0712C"/>
    <w:rsid w:val="00B112E6"/>
    <w:rsid w:val="00B117DE"/>
    <w:rsid w:val="00B16658"/>
    <w:rsid w:val="00B21CD9"/>
    <w:rsid w:val="00B2222E"/>
    <w:rsid w:val="00B26DF0"/>
    <w:rsid w:val="00B333AD"/>
    <w:rsid w:val="00B36CE0"/>
    <w:rsid w:val="00B55F1A"/>
    <w:rsid w:val="00B57407"/>
    <w:rsid w:val="00B57B32"/>
    <w:rsid w:val="00B62299"/>
    <w:rsid w:val="00B63613"/>
    <w:rsid w:val="00B67583"/>
    <w:rsid w:val="00B740B7"/>
    <w:rsid w:val="00B810F9"/>
    <w:rsid w:val="00B8182C"/>
    <w:rsid w:val="00B8343A"/>
    <w:rsid w:val="00B8763D"/>
    <w:rsid w:val="00B908FE"/>
    <w:rsid w:val="00B922E0"/>
    <w:rsid w:val="00BA1AB5"/>
    <w:rsid w:val="00BA1C52"/>
    <w:rsid w:val="00BA36C4"/>
    <w:rsid w:val="00BA67BB"/>
    <w:rsid w:val="00BB2C5C"/>
    <w:rsid w:val="00BB4E6A"/>
    <w:rsid w:val="00BB78C2"/>
    <w:rsid w:val="00BB7AC3"/>
    <w:rsid w:val="00BC04D7"/>
    <w:rsid w:val="00BC2503"/>
    <w:rsid w:val="00BC4804"/>
    <w:rsid w:val="00BC6587"/>
    <w:rsid w:val="00BC7207"/>
    <w:rsid w:val="00BD5907"/>
    <w:rsid w:val="00BE37F2"/>
    <w:rsid w:val="00BE649F"/>
    <w:rsid w:val="00BF36E4"/>
    <w:rsid w:val="00BF37ED"/>
    <w:rsid w:val="00C0019C"/>
    <w:rsid w:val="00C03499"/>
    <w:rsid w:val="00C05809"/>
    <w:rsid w:val="00C06D30"/>
    <w:rsid w:val="00C173EA"/>
    <w:rsid w:val="00C17630"/>
    <w:rsid w:val="00C20DA9"/>
    <w:rsid w:val="00C21D4D"/>
    <w:rsid w:val="00C2712C"/>
    <w:rsid w:val="00C308C7"/>
    <w:rsid w:val="00C40082"/>
    <w:rsid w:val="00C420E0"/>
    <w:rsid w:val="00C45A4F"/>
    <w:rsid w:val="00C45C67"/>
    <w:rsid w:val="00C50EF6"/>
    <w:rsid w:val="00C52A36"/>
    <w:rsid w:val="00C5553E"/>
    <w:rsid w:val="00C559D2"/>
    <w:rsid w:val="00C623EF"/>
    <w:rsid w:val="00C632AB"/>
    <w:rsid w:val="00C71097"/>
    <w:rsid w:val="00C74512"/>
    <w:rsid w:val="00C767AC"/>
    <w:rsid w:val="00C84124"/>
    <w:rsid w:val="00C8508C"/>
    <w:rsid w:val="00C85325"/>
    <w:rsid w:val="00C90A3D"/>
    <w:rsid w:val="00C95FC1"/>
    <w:rsid w:val="00C96045"/>
    <w:rsid w:val="00C977E8"/>
    <w:rsid w:val="00CA1317"/>
    <w:rsid w:val="00CA29E0"/>
    <w:rsid w:val="00CA3312"/>
    <w:rsid w:val="00CA3D6E"/>
    <w:rsid w:val="00CA4005"/>
    <w:rsid w:val="00CA712A"/>
    <w:rsid w:val="00CB0542"/>
    <w:rsid w:val="00CB13D0"/>
    <w:rsid w:val="00CB33C8"/>
    <w:rsid w:val="00CB3B54"/>
    <w:rsid w:val="00CB6608"/>
    <w:rsid w:val="00CD1C53"/>
    <w:rsid w:val="00CD2A67"/>
    <w:rsid w:val="00CD2AB1"/>
    <w:rsid w:val="00CD6BA3"/>
    <w:rsid w:val="00CE1482"/>
    <w:rsid w:val="00CE1F43"/>
    <w:rsid w:val="00CE46DB"/>
    <w:rsid w:val="00CF0D7D"/>
    <w:rsid w:val="00D004E1"/>
    <w:rsid w:val="00D06196"/>
    <w:rsid w:val="00D07762"/>
    <w:rsid w:val="00D1687C"/>
    <w:rsid w:val="00D22810"/>
    <w:rsid w:val="00D23093"/>
    <w:rsid w:val="00D264C6"/>
    <w:rsid w:val="00D304B7"/>
    <w:rsid w:val="00D32077"/>
    <w:rsid w:val="00D32324"/>
    <w:rsid w:val="00D324E9"/>
    <w:rsid w:val="00D35830"/>
    <w:rsid w:val="00D43C11"/>
    <w:rsid w:val="00D44726"/>
    <w:rsid w:val="00D45852"/>
    <w:rsid w:val="00D50469"/>
    <w:rsid w:val="00D54A1F"/>
    <w:rsid w:val="00D54C6A"/>
    <w:rsid w:val="00D65942"/>
    <w:rsid w:val="00D66985"/>
    <w:rsid w:val="00D6746B"/>
    <w:rsid w:val="00D6776E"/>
    <w:rsid w:val="00D67BC1"/>
    <w:rsid w:val="00D70F2D"/>
    <w:rsid w:val="00D71339"/>
    <w:rsid w:val="00D74739"/>
    <w:rsid w:val="00D808B1"/>
    <w:rsid w:val="00D817AE"/>
    <w:rsid w:val="00D819C1"/>
    <w:rsid w:val="00D83064"/>
    <w:rsid w:val="00D837BA"/>
    <w:rsid w:val="00D85B75"/>
    <w:rsid w:val="00D86BD5"/>
    <w:rsid w:val="00D86F88"/>
    <w:rsid w:val="00D9475D"/>
    <w:rsid w:val="00D9502A"/>
    <w:rsid w:val="00D95836"/>
    <w:rsid w:val="00DA094A"/>
    <w:rsid w:val="00DA1E84"/>
    <w:rsid w:val="00DA3DFF"/>
    <w:rsid w:val="00DA4D1A"/>
    <w:rsid w:val="00DA5FE7"/>
    <w:rsid w:val="00DB25BC"/>
    <w:rsid w:val="00DC1AC1"/>
    <w:rsid w:val="00DC52BD"/>
    <w:rsid w:val="00DC74ED"/>
    <w:rsid w:val="00DD1678"/>
    <w:rsid w:val="00DD3FA7"/>
    <w:rsid w:val="00DD5E4D"/>
    <w:rsid w:val="00DD65BD"/>
    <w:rsid w:val="00DE35AF"/>
    <w:rsid w:val="00DE5056"/>
    <w:rsid w:val="00DF01C0"/>
    <w:rsid w:val="00E10E4F"/>
    <w:rsid w:val="00E112FC"/>
    <w:rsid w:val="00E139BA"/>
    <w:rsid w:val="00E20552"/>
    <w:rsid w:val="00E3084C"/>
    <w:rsid w:val="00E30CD5"/>
    <w:rsid w:val="00E32E0E"/>
    <w:rsid w:val="00E34EBD"/>
    <w:rsid w:val="00E40611"/>
    <w:rsid w:val="00E43A8A"/>
    <w:rsid w:val="00E511DC"/>
    <w:rsid w:val="00E51F1C"/>
    <w:rsid w:val="00E547CA"/>
    <w:rsid w:val="00E61A75"/>
    <w:rsid w:val="00E61DCE"/>
    <w:rsid w:val="00E62096"/>
    <w:rsid w:val="00E65F99"/>
    <w:rsid w:val="00E7448C"/>
    <w:rsid w:val="00EA00A8"/>
    <w:rsid w:val="00EA2209"/>
    <w:rsid w:val="00EA7CF4"/>
    <w:rsid w:val="00EB24E5"/>
    <w:rsid w:val="00EB260F"/>
    <w:rsid w:val="00EB33E4"/>
    <w:rsid w:val="00EB7871"/>
    <w:rsid w:val="00EC26F6"/>
    <w:rsid w:val="00EC4CDA"/>
    <w:rsid w:val="00ED287A"/>
    <w:rsid w:val="00ED2FB1"/>
    <w:rsid w:val="00ED461D"/>
    <w:rsid w:val="00EE6F9F"/>
    <w:rsid w:val="00EF3852"/>
    <w:rsid w:val="00EF6C2D"/>
    <w:rsid w:val="00F01987"/>
    <w:rsid w:val="00F131CB"/>
    <w:rsid w:val="00F13967"/>
    <w:rsid w:val="00F1509D"/>
    <w:rsid w:val="00F15B7D"/>
    <w:rsid w:val="00F234AD"/>
    <w:rsid w:val="00F23594"/>
    <w:rsid w:val="00F241C5"/>
    <w:rsid w:val="00F252D1"/>
    <w:rsid w:val="00F3295D"/>
    <w:rsid w:val="00F4063B"/>
    <w:rsid w:val="00F408DE"/>
    <w:rsid w:val="00F50D7A"/>
    <w:rsid w:val="00F53A71"/>
    <w:rsid w:val="00F57C63"/>
    <w:rsid w:val="00F61085"/>
    <w:rsid w:val="00F611FE"/>
    <w:rsid w:val="00F65ACD"/>
    <w:rsid w:val="00F660C1"/>
    <w:rsid w:val="00F7086B"/>
    <w:rsid w:val="00F73A07"/>
    <w:rsid w:val="00F74D95"/>
    <w:rsid w:val="00F770D7"/>
    <w:rsid w:val="00F7769D"/>
    <w:rsid w:val="00F80D2D"/>
    <w:rsid w:val="00F82A7C"/>
    <w:rsid w:val="00F85D2C"/>
    <w:rsid w:val="00F9185E"/>
    <w:rsid w:val="00F927C7"/>
    <w:rsid w:val="00F95DB2"/>
    <w:rsid w:val="00F97224"/>
    <w:rsid w:val="00F9776F"/>
    <w:rsid w:val="00F97F4E"/>
    <w:rsid w:val="00FA7A4A"/>
    <w:rsid w:val="00FB0242"/>
    <w:rsid w:val="00FB1437"/>
    <w:rsid w:val="00FD0B5A"/>
    <w:rsid w:val="00FD5B5F"/>
    <w:rsid w:val="00FD6C90"/>
    <w:rsid w:val="00FE1905"/>
    <w:rsid w:val="00FE1C38"/>
    <w:rsid w:val="00FE2DCB"/>
    <w:rsid w:val="00FE474E"/>
    <w:rsid w:val="00FE5507"/>
    <w:rsid w:val="00FE6971"/>
    <w:rsid w:val="00FF0633"/>
    <w:rsid w:val="00FF1C48"/>
    <w:rsid w:val="00FF22E6"/>
    <w:rsid w:val="00FF253E"/>
    <w:rsid w:val="00FF53DF"/>
    <w:rsid w:val="00FF62B9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6A4E46"/>
  <w15:chartTrackingRefBased/>
  <w15:docId w15:val="{1F119A3B-58A2-4083-83AF-CADFFE97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agwek2"/>
    <w:link w:val="Nagwek1Znak"/>
    <w:autoRedefine/>
    <w:qFormat/>
    <w:rsid w:val="007231BB"/>
    <w:pPr>
      <w:numPr>
        <w:numId w:val="1"/>
      </w:numPr>
      <w:spacing w:before="360" w:after="120"/>
      <w:outlineLvl w:val="0"/>
    </w:pPr>
    <w:rPr>
      <w:b/>
      <w:bCs/>
      <w:caps/>
      <w:kern w:val="32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386D87"/>
    <w:pPr>
      <w:numPr>
        <w:ilvl w:val="1"/>
        <w:numId w:val="1"/>
      </w:numPr>
      <w:tabs>
        <w:tab w:val="clear" w:pos="680"/>
        <w:tab w:val="num" w:pos="567"/>
      </w:tabs>
      <w:spacing w:before="60" w:after="120"/>
      <w:ind w:left="567" w:hanging="567"/>
      <w:jc w:val="both"/>
      <w:outlineLvl w:val="1"/>
    </w:pPr>
    <w:rPr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DE5056"/>
    <w:pPr>
      <w:numPr>
        <w:numId w:val="2"/>
      </w:numPr>
      <w:tabs>
        <w:tab w:val="left" w:pos="720"/>
      </w:tabs>
      <w:spacing w:before="60" w:after="120"/>
      <w:jc w:val="both"/>
      <w:outlineLvl w:val="2"/>
    </w:pPr>
    <w:rPr>
      <w:bCs/>
      <w:lang w:val="x-none" w:eastAsia="x-none"/>
    </w:rPr>
  </w:style>
  <w:style w:type="paragraph" w:styleId="Nagwek4">
    <w:name w:val="heading 4"/>
    <w:basedOn w:val="Normalny"/>
    <w:link w:val="Nagwek4Znak"/>
    <w:autoRedefine/>
    <w:qFormat/>
    <w:pPr>
      <w:keepNext/>
      <w:numPr>
        <w:ilvl w:val="3"/>
        <w:numId w:val="1"/>
      </w:numPr>
      <w:spacing w:before="60" w:after="60"/>
      <w:outlineLvl w:val="3"/>
    </w:pPr>
    <w:rPr>
      <w:bCs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pPr>
      <w:ind w:left="850" w:hanging="425"/>
    </w:pPr>
  </w:style>
  <w:style w:type="paragraph" w:styleId="Tytu">
    <w:name w:val="Title"/>
    <w:basedOn w:val="Normalny"/>
    <w:next w:val="Normalny"/>
    <w:link w:val="TytuZnak"/>
    <w:autoRedefine/>
    <w:qFormat/>
    <w:pPr>
      <w:spacing w:before="240" w:after="60"/>
      <w:jc w:val="center"/>
      <w:outlineLvl w:val="0"/>
    </w:pPr>
    <w:rPr>
      <w:b/>
      <w:bCs/>
      <w:kern w:val="28"/>
      <w:sz w:val="36"/>
      <w:szCs w:val="32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link w:val="TekstpodstawowyZnak"/>
    <w:pPr>
      <w:spacing w:after="120"/>
    </w:pPr>
    <w:rPr>
      <w:lang w:val="x-none" w:eastAsia="x-none"/>
    </w:r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  <w:rPr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customStyle="1" w:styleId="StylNagwek4NiePogrubienieZlewej0cmPierwszywiersz">
    <w:name w:val="Styl Nagłówek 4 + Nie Pogrubienie Z lewej:  0 cm Pierwszy wiersz..."/>
    <w:basedOn w:val="Nagwek4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link w:val="Tekstpodstawowy2Znak"/>
    <w:pPr>
      <w:spacing w:after="120" w:line="480" w:lineRule="auto"/>
    </w:pPr>
    <w:rPr>
      <w:lang w:val="x-none" w:eastAsia="x-none"/>
    </w:rPr>
  </w:style>
  <w:style w:type="paragraph" w:customStyle="1" w:styleId="StylNagwek3Wyjustowany">
    <w:name w:val="Styl Nagłówek 3 + Wyjustowany"/>
    <w:basedOn w:val="Nagwek3"/>
    <w:rPr>
      <w:bCs w:val="0"/>
      <w:szCs w:val="20"/>
    </w:rPr>
  </w:style>
  <w:style w:type="paragraph" w:customStyle="1" w:styleId="Plandokumentu">
    <w:name w:val="Plan dokumentu"/>
    <w:basedOn w:val="Normalny"/>
    <w:link w:val="PlandokumentuZnak"/>
    <w:semiHidden/>
    <w:pPr>
      <w:shd w:val="clear" w:color="auto" w:fill="000080"/>
    </w:pPr>
    <w:rPr>
      <w:rFonts w:ascii="Tahoma" w:hAnsi="Tahoma"/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  <w:lang w:val="x-none" w:eastAsia="x-none"/>
    </w:rPr>
  </w:style>
  <w:style w:type="paragraph" w:styleId="Tekstdymka">
    <w:name w:val="Balloon Text"/>
    <w:basedOn w:val="Normalny"/>
    <w:link w:val="TekstdymkaZnak"/>
    <w:semiHidden/>
    <w:rPr>
      <w:rFonts w:ascii="Tahoma" w:hAnsi="Tahoma"/>
      <w:sz w:val="16"/>
      <w:szCs w:val="16"/>
      <w:lang w:val="x-none" w:eastAsia="x-none"/>
    </w:rPr>
  </w:style>
  <w:style w:type="paragraph" w:styleId="Tekstpodstawowy3">
    <w:name w:val="Body Text 3"/>
    <w:basedOn w:val="Normalny"/>
    <w:link w:val="Tekstpodstawowy3Znak"/>
    <w:pPr>
      <w:jc w:val="both"/>
    </w:pPr>
    <w:rPr>
      <w:lang w:val="x-none" w:eastAsia="x-none"/>
    </w:rPr>
  </w:style>
  <w:style w:type="table" w:styleId="Tabela-Siatka">
    <w:name w:val="Table Grid"/>
    <w:basedOn w:val="Standardowy"/>
    <w:rsid w:val="00F23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Wyjustowany">
    <w:name w:val="Normalny + Wyjustowany"/>
    <w:aliases w:val="Przed:  3 pt,Po:  6 pt"/>
    <w:basedOn w:val="Nagwek2"/>
    <w:rsid w:val="00EC4CDA"/>
    <w:pPr>
      <w:numPr>
        <w:ilvl w:val="0"/>
        <w:numId w:val="0"/>
      </w:numPr>
      <w:tabs>
        <w:tab w:val="num" w:pos="1361"/>
      </w:tabs>
      <w:ind w:left="1361" w:hanging="284"/>
    </w:pPr>
    <w:rPr>
      <w:color w:val="auto"/>
    </w:rPr>
  </w:style>
  <w:style w:type="character" w:customStyle="1" w:styleId="Nagwek1Znak">
    <w:name w:val="Nagłówek 1 Znak"/>
    <w:link w:val="Nagwek1"/>
    <w:rsid w:val="007231BB"/>
    <w:rPr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386D87"/>
    <w:rPr>
      <w:iCs/>
      <w:color w:val="000000"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7D0373"/>
    <w:rPr>
      <w:rFonts w:cs="Arial"/>
      <w:b/>
      <w:bCs/>
      <w:kern w:val="28"/>
      <w:sz w:val="36"/>
      <w:szCs w:val="32"/>
    </w:rPr>
  </w:style>
  <w:style w:type="character" w:customStyle="1" w:styleId="TekstpodstawowyZnak">
    <w:name w:val="Tekst podstawowy Znak"/>
    <w:link w:val="Tekstpodstawowy"/>
    <w:rsid w:val="007D0373"/>
    <w:rPr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7D0373"/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7D0373"/>
    <w:rPr>
      <w:sz w:val="24"/>
      <w:szCs w:val="24"/>
    </w:rPr>
  </w:style>
  <w:style w:type="paragraph" w:customStyle="1" w:styleId="FS2">
    <w:name w:val="FS2"/>
    <w:basedOn w:val="Normalny"/>
    <w:rsid w:val="007D0373"/>
    <w:rPr>
      <w:bCs/>
      <w:iCs/>
      <w:sz w:val="20"/>
    </w:rPr>
  </w:style>
  <w:style w:type="character" w:styleId="Hipercze">
    <w:name w:val="Hyperlink"/>
    <w:rsid w:val="007D0373"/>
    <w:rPr>
      <w:color w:val="0000FF"/>
      <w:u w:val="single"/>
    </w:rPr>
  </w:style>
  <w:style w:type="character" w:customStyle="1" w:styleId="timark">
    <w:name w:val="timark"/>
    <w:basedOn w:val="Domylnaczcionkaakapitu"/>
    <w:rsid w:val="007D0373"/>
  </w:style>
  <w:style w:type="character" w:customStyle="1" w:styleId="Tekstpodstawowy2Znak">
    <w:name w:val="Tekst podstawowy 2 Znak"/>
    <w:link w:val="Tekstpodstawowy2"/>
    <w:rsid w:val="00BC6587"/>
    <w:rPr>
      <w:sz w:val="24"/>
      <w:szCs w:val="24"/>
    </w:rPr>
  </w:style>
  <w:style w:type="character" w:customStyle="1" w:styleId="Nagwek3Znak">
    <w:name w:val="Nagłówek 3 Znak"/>
    <w:link w:val="Nagwek3"/>
    <w:rsid w:val="00DE35AF"/>
    <w:rPr>
      <w:bCs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DE35AF"/>
    <w:rPr>
      <w:bCs/>
      <w:sz w:val="24"/>
      <w:szCs w:val="24"/>
      <w:lang w:val="x-none" w:eastAsia="x-none"/>
    </w:rPr>
  </w:style>
  <w:style w:type="character" w:customStyle="1" w:styleId="Nagwek5Znak">
    <w:name w:val="Nagłówek 5 Znak"/>
    <w:link w:val="Nagwek5"/>
    <w:rsid w:val="00DE35AF"/>
    <w:rPr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link w:val="Nagwek6"/>
    <w:rsid w:val="00DE35AF"/>
    <w:rPr>
      <w:b/>
      <w:bCs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rsid w:val="00DE35AF"/>
    <w:rPr>
      <w:sz w:val="24"/>
      <w:szCs w:val="24"/>
      <w:lang w:val="x-none" w:eastAsia="x-none"/>
    </w:rPr>
  </w:style>
  <w:style w:type="character" w:customStyle="1" w:styleId="Nagwek8Znak">
    <w:name w:val="Nagłówek 8 Znak"/>
    <w:link w:val="Nagwek8"/>
    <w:rsid w:val="00DE35AF"/>
    <w:rPr>
      <w:i/>
      <w:iCs/>
      <w:sz w:val="24"/>
      <w:szCs w:val="24"/>
      <w:lang w:val="x-none" w:eastAsia="x-none"/>
    </w:rPr>
  </w:style>
  <w:style w:type="character" w:customStyle="1" w:styleId="Nagwek9Znak">
    <w:name w:val="Nagłówek 9 Znak"/>
    <w:link w:val="Nagwek9"/>
    <w:rsid w:val="00DE35AF"/>
    <w:rPr>
      <w:rFonts w:ascii="Arial" w:hAnsi="Arial"/>
      <w:sz w:val="22"/>
      <w:szCs w:val="22"/>
      <w:lang w:val="x-none" w:eastAsia="x-none"/>
    </w:rPr>
  </w:style>
  <w:style w:type="character" w:customStyle="1" w:styleId="NagwekZnak">
    <w:name w:val="Nagłówek Znak"/>
    <w:link w:val="Nagwek"/>
    <w:rsid w:val="00DE35AF"/>
    <w:rPr>
      <w:sz w:val="24"/>
      <w:szCs w:val="24"/>
    </w:rPr>
  </w:style>
  <w:style w:type="character" w:customStyle="1" w:styleId="StopkaZnak">
    <w:name w:val="Stopka Znak"/>
    <w:link w:val="Stopka"/>
    <w:rsid w:val="00DE35AF"/>
    <w:rPr>
      <w:sz w:val="24"/>
      <w:szCs w:val="24"/>
    </w:rPr>
  </w:style>
  <w:style w:type="character" w:customStyle="1" w:styleId="PlandokumentuZnak">
    <w:name w:val="Plan dokumentu Znak"/>
    <w:link w:val="Plandokumentu"/>
    <w:semiHidden/>
    <w:rsid w:val="00DE35A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E35AF"/>
  </w:style>
  <w:style w:type="character" w:customStyle="1" w:styleId="TematkomentarzaZnak">
    <w:name w:val="Temat komentarza Znak"/>
    <w:link w:val="Tematkomentarza"/>
    <w:semiHidden/>
    <w:rsid w:val="00DE35AF"/>
    <w:rPr>
      <w:b/>
      <w:bCs/>
    </w:rPr>
  </w:style>
  <w:style w:type="character" w:customStyle="1" w:styleId="TekstdymkaZnak">
    <w:name w:val="Tekst dymka Znak"/>
    <w:link w:val="Tekstdymka"/>
    <w:semiHidden/>
    <w:rsid w:val="00DE35A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E35AF"/>
    <w:pPr>
      <w:spacing w:before="100" w:beforeAutospacing="1" w:after="119"/>
    </w:pPr>
    <w:rPr>
      <w:rFonts w:eastAsia="Calibri"/>
    </w:rPr>
  </w:style>
  <w:style w:type="paragraph" w:styleId="Akapitzlist">
    <w:name w:val="List Paragraph"/>
    <w:basedOn w:val="Normalny"/>
    <w:uiPriority w:val="34"/>
    <w:qFormat/>
    <w:rsid w:val="00094B2E"/>
    <w:pPr>
      <w:ind w:left="708"/>
    </w:pPr>
  </w:style>
  <w:style w:type="paragraph" w:styleId="Tekstpodstawowywcity2">
    <w:name w:val="Body Text Indent 2"/>
    <w:basedOn w:val="Normalny"/>
    <w:link w:val="Tekstpodstawowywcity2Znak"/>
    <w:rsid w:val="00BF36E4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F36E4"/>
    <w:rPr>
      <w:sz w:val="24"/>
      <w:szCs w:val="24"/>
    </w:rPr>
  </w:style>
  <w:style w:type="paragraph" w:customStyle="1" w:styleId="WW-Tekstpodstawowy2">
    <w:name w:val="WW-Tekst podstawowy 2"/>
    <w:basedOn w:val="Normalny"/>
    <w:rsid w:val="00BF36E4"/>
    <w:pPr>
      <w:suppressAutoHyphens/>
      <w:jc w:val="both"/>
    </w:pPr>
    <w:rPr>
      <w:szCs w:val="20"/>
    </w:rPr>
  </w:style>
  <w:style w:type="paragraph" w:customStyle="1" w:styleId="WW-Tekstpodstawowy21">
    <w:name w:val="WW-Tekst podstawowy 21"/>
    <w:basedOn w:val="Normalny"/>
    <w:rsid w:val="00BF36E4"/>
    <w:pPr>
      <w:suppressAutoHyphens/>
      <w:overflowPunct w:val="0"/>
      <w:autoSpaceDE w:val="0"/>
      <w:textAlignment w:val="baseline"/>
    </w:pPr>
    <w:rPr>
      <w:rFonts w:ascii="Arial" w:hAnsi="Arial"/>
      <w:kern w:val="1"/>
      <w:sz w:val="22"/>
      <w:szCs w:val="20"/>
    </w:rPr>
  </w:style>
  <w:style w:type="paragraph" w:customStyle="1" w:styleId="Style17">
    <w:name w:val="Style17"/>
    <w:basedOn w:val="Normalny"/>
    <w:uiPriority w:val="99"/>
    <w:rsid w:val="00E511DC"/>
    <w:pPr>
      <w:widowControl w:val="0"/>
      <w:autoSpaceDE w:val="0"/>
      <w:autoSpaceDN w:val="0"/>
      <w:adjustRightInd w:val="0"/>
      <w:spacing w:line="269" w:lineRule="exact"/>
      <w:ind w:firstLine="365"/>
      <w:jc w:val="both"/>
    </w:pPr>
    <w:rPr>
      <w:rFonts w:ascii="Bookman Old Style" w:hAnsi="Bookman Old Style"/>
    </w:rPr>
  </w:style>
  <w:style w:type="character" w:customStyle="1" w:styleId="FontStyle27">
    <w:name w:val="Font Style27"/>
    <w:rsid w:val="00E511DC"/>
    <w:rPr>
      <w:rFonts w:ascii="Calibri" w:hAnsi="Calibri" w:cs="Calibri" w:hint="default"/>
      <w:sz w:val="22"/>
      <w:szCs w:val="22"/>
    </w:rPr>
  </w:style>
  <w:style w:type="paragraph" w:customStyle="1" w:styleId="Default">
    <w:name w:val="Default"/>
    <w:rsid w:val="0019346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C50EF6"/>
    <w:pPr>
      <w:ind w:left="708"/>
    </w:pPr>
    <w:rPr>
      <w:rFonts w:eastAsia="Calibri"/>
    </w:rPr>
  </w:style>
  <w:style w:type="character" w:styleId="Odwoanieprzypisudolnego">
    <w:name w:val="footnote reference"/>
    <w:uiPriority w:val="99"/>
    <w:unhideWhenUsed/>
    <w:rsid w:val="00425FC7"/>
    <w:rPr>
      <w:vertAlign w:val="superscript"/>
    </w:rPr>
  </w:style>
  <w:style w:type="character" w:styleId="Pogrubienie">
    <w:name w:val="Strong"/>
    <w:uiPriority w:val="22"/>
    <w:qFormat/>
    <w:rsid w:val="001E5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C9B1C-9C7A-4BD3-95A2-D99AB176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</TotalTime>
  <Pages>1</Pages>
  <Words>284</Words>
  <Characters>1709</Characters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2016-07-14T08:27:00Z</cp:lastPrinted>
  <dcterms:created xsi:type="dcterms:W3CDTF">2021-06-30T09:56:00Z</dcterms:created>
  <dcterms:modified xsi:type="dcterms:W3CDTF">2022-02-19T17:51:00Z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533707500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